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55BD9" w14:textId="77777777" w:rsidR="00E9574F" w:rsidRPr="00E9574F" w:rsidRDefault="00E9574F" w:rsidP="006070F8">
      <w:pPr>
        <w:tabs>
          <w:tab w:val="left" w:pos="-1159"/>
          <w:tab w:val="left" w:pos="-720"/>
          <w:tab w:val="left" w:pos="0"/>
        </w:tabs>
        <w:jc w:val="both"/>
        <w:rPr>
          <w:rFonts w:cstheme="minorHAnsi"/>
          <w:b/>
          <w:bCs/>
        </w:rPr>
      </w:pPr>
    </w:p>
    <w:p w14:paraId="0A5ECAE6" w14:textId="2515745A" w:rsidR="00AC5E74" w:rsidRPr="003A26AB" w:rsidRDefault="003A26AB" w:rsidP="00AC5E74">
      <w:pPr>
        <w:spacing w:after="0"/>
        <w:jc w:val="both"/>
        <w:rPr>
          <w:rFonts w:eastAsia="Clarendon Pro Light" w:cstheme="minorHAnsi"/>
          <w:sz w:val="24"/>
          <w:szCs w:val="24"/>
        </w:rPr>
      </w:pPr>
      <w:r w:rsidRPr="003A26AB">
        <w:rPr>
          <w:rFonts w:eastAsia="Clarendon Pro Light" w:cstheme="minorHAnsi"/>
          <w:b/>
          <w:sz w:val="24"/>
          <w:szCs w:val="24"/>
        </w:rPr>
        <w:t>ANNUAL TRAINING</w:t>
      </w:r>
      <w:r w:rsidR="00AC5E74" w:rsidRPr="003A26AB">
        <w:rPr>
          <w:rFonts w:eastAsia="Clarendon Pro Light" w:cstheme="minorHAnsi"/>
          <w:b/>
          <w:sz w:val="24"/>
          <w:szCs w:val="24"/>
        </w:rPr>
        <w:t xml:space="preserve"> CONTRACT BETWEEN</w:t>
      </w:r>
      <w:r w:rsidRPr="003A26AB">
        <w:rPr>
          <w:rFonts w:eastAsia="Clarendon Pro Light" w:cstheme="minorHAnsi"/>
          <w:b/>
          <w:sz w:val="24"/>
          <w:szCs w:val="24"/>
        </w:rPr>
        <w:t xml:space="preserve"> ACP CANDIDATE AND THEIR TRAINING SUPERVISOR</w:t>
      </w:r>
      <w:r w:rsidR="00AC5E74" w:rsidRPr="003A26AB">
        <w:rPr>
          <w:rFonts w:eastAsia="Clarendon Pro Light" w:cstheme="minorHAnsi"/>
          <w:b/>
          <w:sz w:val="24"/>
          <w:szCs w:val="24"/>
        </w:rPr>
        <w:t>:</w:t>
      </w:r>
    </w:p>
    <w:p w14:paraId="719A968B" w14:textId="77777777" w:rsidR="00AC5E74" w:rsidRPr="003A26AB" w:rsidRDefault="00AC5E74" w:rsidP="00AC5E74">
      <w:pPr>
        <w:spacing w:after="0"/>
        <w:jc w:val="both"/>
        <w:rPr>
          <w:rFonts w:eastAsia="Clarendon Pro Light" w:cstheme="minorHAnsi"/>
        </w:rPr>
      </w:pPr>
    </w:p>
    <w:p w14:paraId="431ECC4D" w14:textId="77777777" w:rsidR="003A26AB" w:rsidRPr="003A26AB" w:rsidRDefault="003A26AB" w:rsidP="003A26AB">
      <w:pPr>
        <w:tabs>
          <w:tab w:val="left" w:pos="-45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3A26AB">
        <w:rPr>
          <w:rFonts w:cstheme="minorHAnsi"/>
          <w:b/>
        </w:rPr>
        <w:t>Note:</w:t>
      </w:r>
    </w:p>
    <w:p w14:paraId="0F907E8B" w14:textId="2AB17399" w:rsidR="003A26AB" w:rsidRPr="003A26AB" w:rsidRDefault="003A26AB" w:rsidP="003A26AB">
      <w:pPr>
        <w:pStyle w:val="ListParagraph"/>
        <w:numPr>
          <w:ilvl w:val="0"/>
          <w:numId w:val="3"/>
        </w:numPr>
        <w:tabs>
          <w:tab w:val="left" w:pos="-45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jc w:val="both"/>
        <w:rPr>
          <w:rFonts w:asciiTheme="minorHAnsi" w:hAnsiTheme="minorHAnsi" w:cstheme="minorHAnsi"/>
          <w:color w:val="000000" w:themeColor="text1"/>
          <w:sz w:val="22"/>
          <w:szCs w:val="22"/>
        </w:rPr>
      </w:pPr>
      <w:r w:rsidRPr="003A26AB">
        <w:rPr>
          <w:rFonts w:asciiTheme="minorHAnsi" w:hAnsiTheme="minorHAnsi" w:cstheme="minorHAnsi"/>
          <w:b/>
          <w:color w:val="000000" w:themeColor="text1"/>
          <w:sz w:val="22"/>
          <w:szCs w:val="22"/>
        </w:rPr>
        <w:t>This is the contract for all Provisional Members who achieved provisional membership through a national panel interview.</w:t>
      </w:r>
    </w:p>
    <w:p w14:paraId="3553426F" w14:textId="5C894A3B" w:rsidR="003A26AB" w:rsidRPr="003A26AB" w:rsidRDefault="003A26AB" w:rsidP="003A26AB">
      <w:pPr>
        <w:pStyle w:val="ListParagraph"/>
        <w:numPr>
          <w:ilvl w:val="0"/>
          <w:numId w:val="3"/>
        </w:numPr>
        <w:tabs>
          <w:tab w:val="left" w:pos="-45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jc w:val="both"/>
        <w:rPr>
          <w:rFonts w:asciiTheme="minorHAnsi" w:hAnsiTheme="minorHAnsi" w:cstheme="minorHAnsi"/>
          <w:b/>
          <w:color w:val="000000" w:themeColor="text1"/>
          <w:sz w:val="22"/>
          <w:szCs w:val="22"/>
        </w:rPr>
      </w:pPr>
      <w:r w:rsidRPr="003A26AB">
        <w:rPr>
          <w:rFonts w:asciiTheme="minorHAnsi" w:hAnsiTheme="minorHAnsi" w:cstheme="minorHAnsi"/>
          <w:b/>
          <w:color w:val="000000" w:themeColor="text1"/>
          <w:sz w:val="22"/>
          <w:szCs w:val="22"/>
        </w:rPr>
        <w:t>Please complete all sections.</w:t>
      </w:r>
    </w:p>
    <w:p w14:paraId="6838E737" w14:textId="06EF401F" w:rsidR="003A26AB" w:rsidRPr="003A26AB" w:rsidRDefault="003A26AB" w:rsidP="003A26AB">
      <w:pPr>
        <w:pStyle w:val="ListParagraph"/>
        <w:numPr>
          <w:ilvl w:val="0"/>
          <w:numId w:val="3"/>
        </w:numPr>
        <w:tabs>
          <w:tab w:val="left" w:pos="-1159"/>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jc w:val="both"/>
        <w:rPr>
          <w:rFonts w:asciiTheme="minorHAnsi" w:hAnsiTheme="minorHAnsi" w:cstheme="minorHAnsi"/>
          <w:b/>
          <w:color w:val="000000" w:themeColor="text1"/>
          <w:sz w:val="22"/>
          <w:szCs w:val="22"/>
        </w:rPr>
      </w:pPr>
      <w:r w:rsidRPr="003A26AB">
        <w:rPr>
          <w:rFonts w:asciiTheme="minorHAnsi" w:hAnsiTheme="minorHAnsi" w:cstheme="minorHAnsi"/>
          <w:b/>
          <w:color w:val="000000" w:themeColor="text1"/>
          <w:sz w:val="22"/>
          <w:szCs w:val="22"/>
        </w:rPr>
        <w:t>An ACP candidate is not entitled to use the term “psychotherapist” unless registered with PBANZ.</w:t>
      </w:r>
    </w:p>
    <w:p w14:paraId="6A0B0A3C" w14:textId="77777777" w:rsidR="003A26AB" w:rsidRPr="003A26AB" w:rsidRDefault="003A26AB" w:rsidP="003A26AB">
      <w:pPr>
        <w:tabs>
          <w:tab w:val="left" w:pos="-45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51" w:hanging="851"/>
        <w:jc w:val="both"/>
        <w:rPr>
          <w:rFonts w:cstheme="minorHAnsi"/>
        </w:rPr>
      </w:pPr>
    </w:p>
    <w:p w14:paraId="44949728" w14:textId="77777777" w:rsidR="003A26AB" w:rsidRPr="003A26AB" w:rsidRDefault="003A26AB" w:rsidP="003A26AB">
      <w:pPr>
        <w:tabs>
          <w:tab w:val="left" w:pos="-1159"/>
          <w:tab w:val="left" w:pos="-720"/>
          <w:tab w:val="left" w:pos="0"/>
        </w:tabs>
        <w:jc w:val="both"/>
        <w:rPr>
          <w:rFonts w:cstheme="minorHAnsi"/>
        </w:rPr>
      </w:pPr>
      <w:r w:rsidRPr="003A26AB">
        <w:rPr>
          <w:rFonts w:cstheme="minorHAnsi"/>
          <w:b/>
        </w:rPr>
        <w:t>Training Supervisor: (Name)</w:t>
      </w:r>
    </w:p>
    <w:p w14:paraId="1377C0EF" w14:textId="77777777" w:rsidR="003A26AB" w:rsidRPr="003A26AB" w:rsidRDefault="003A26AB" w:rsidP="003A26AB">
      <w:pPr>
        <w:tabs>
          <w:tab w:val="left" w:pos="-1159"/>
          <w:tab w:val="left" w:pos="-720"/>
          <w:tab w:val="left" w:pos="0"/>
        </w:tabs>
        <w:jc w:val="both"/>
        <w:rPr>
          <w:rFonts w:cstheme="minorHAnsi"/>
        </w:rPr>
      </w:pPr>
    </w:p>
    <w:p w14:paraId="74315DC6" w14:textId="77777777" w:rsidR="003A26AB" w:rsidRPr="003A26AB" w:rsidRDefault="003A26AB" w:rsidP="003A26AB">
      <w:pPr>
        <w:tabs>
          <w:tab w:val="left" w:pos="-1159"/>
          <w:tab w:val="left" w:pos="-720"/>
          <w:tab w:val="left" w:pos="0"/>
        </w:tabs>
        <w:jc w:val="both"/>
        <w:rPr>
          <w:rFonts w:cstheme="minorHAnsi"/>
        </w:rPr>
      </w:pPr>
      <w:r w:rsidRPr="003A26AB">
        <w:rPr>
          <w:rFonts w:cstheme="minorHAnsi"/>
        </w:rPr>
        <w:t>Email:</w:t>
      </w:r>
    </w:p>
    <w:p w14:paraId="24E763AD" w14:textId="77777777" w:rsidR="003A26AB" w:rsidRPr="003A26AB" w:rsidRDefault="003A26AB" w:rsidP="003A26AB">
      <w:pPr>
        <w:tabs>
          <w:tab w:val="left" w:pos="-1159"/>
          <w:tab w:val="left" w:pos="-720"/>
          <w:tab w:val="left" w:pos="0"/>
        </w:tabs>
        <w:jc w:val="both"/>
        <w:rPr>
          <w:rFonts w:cstheme="minorHAnsi"/>
        </w:rPr>
      </w:pPr>
    </w:p>
    <w:p w14:paraId="5BE7A928" w14:textId="77777777" w:rsidR="003A26AB" w:rsidRPr="003A26AB" w:rsidRDefault="003A26AB" w:rsidP="003A26AB">
      <w:pPr>
        <w:tabs>
          <w:tab w:val="left" w:pos="-1159"/>
          <w:tab w:val="left" w:pos="-720"/>
          <w:tab w:val="left" w:pos="0"/>
        </w:tabs>
        <w:jc w:val="both"/>
        <w:rPr>
          <w:rFonts w:cstheme="minorHAnsi"/>
        </w:rPr>
      </w:pPr>
      <w:r w:rsidRPr="003A26AB">
        <w:rPr>
          <w:rFonts w:cstheme="minorHAnsi"/>
        </w:rPr>
        <w:t>Address:</w:t>
      </w:r>
      <w:r w:rsidRPr="003A26AB">
        <w:rPr>
          <w:rFonts w:cstheme="minorHAnsi"/>
        </w:rPr>
        <w:tab/>
      </w:r>
      <w:r w:rsidRPr="003A26AB">
        <w:rPr>
          <w:rFonts w:cstheme="minorHAnsi"/>
        </w:rPr>
        <w:tab/>
      </w:r>
      <w:r w:rsidRPr="003A26AB">
        <w:rPr>
          <w:rFonts w:cstheme="minorHAnsi"/>
        </w:rPr>
        <w:tab/>
      </w:r>
      <w:r w:rsidRPr="003A26AB">
        <w:rPr>
          <w:rFonts w:cstheme="minorHAnsi"/>
        </w:rPr>
        <w:tab/>
      </w:r>
      <w:r w:rsidRPr="003A26AB">
        <w:rPr>
          <w:rFonts w:cstheme="minorHAnsi"/>
        </w:rPr>
        <w:tab/>
      </w:r>
      <w:r w:rsidRPr="003A26AB">
        <w:rPr>
          <w:rFonts w:cstheme="minorHAnsi"/>
        </w:rPr>
        <w:tab/>
      </w:r>
    </w:p>
    <w:p w14:paraId="61513E0B" w14:textId="77777777" w:rsidR="003A26AB" w:rsidRPr="003A26AB" w:rsidRDefault="003A26AB" w:rsidP="003A26AB">
      <w:pPr>
        <w:tabs>
          <w:tab w:val="left" w:pos="-1159"/>
          <w:tab w:val="left" w:pos="-720"/>
          <w:tab w:val="left" w:pos="0"/>
        </w:tabs>
        <w:jc w:val="both"/>
        <w:rPr>
          <w:rFonts w:cstheme="minorHAnsi"/>
        </w:rPr>
      </w:pPr>
    </w:p>
    <w:p w14:paraId="04C61606" w14:textId="77777777" w:rsidR="003A26AB" w:rsidRPr="003A26AB" w:rsidRDefault="003A26AB" w:rsidP="003A26AB">
      <w:pPr>
        <w:tabs>
          <w:tab w:val="left" w:pos="-1159"/>
          <w:tab w:val="left" w:pos="-720"/>
          <w:tab w:val="left" w:pos="0"/>
        </w:tabs>
        <w:jc w:val="both"/>
        <w:rPr>
          <w:rFonts w:cstheme="minorHAnsi"/>
        </w:rPr>
      </w:pPr>
      <w:r w:rsidRPr="003A26AB">
        <w:rPr>
          <w:rFonts w:cstheme="minorHAnsi"/>
        </w:rPr>
        <w:t>Telephone/s:</w:t>
      </w:r>
    </w:p>
    <w:p w14:paraId="3E47987B" w14:textId="77777777" w:rsidR="003A26AB" w:rsidRPr="003A26AB" w:rsidRDefault="003A26AB" w:rsidP="003A26AB">
      <w:pPr>
        <w:tabs>
          <w:tab w:val="left" w:pos="-1159"/>
          <w:tab w:val="left" w:pos="-720"/>
          <w:tab w:val="left" w:pos="0"/>
        </w:tabs>
        <w:jc w:val="both"/>
        <w:rPr>
          <w:rFonts w:cstheme="minorHAnsi"/>
        </w:rPr>
      </w:pPr>
    </w:p>
    <w:p w14:paraId="5BB17847" w14:textId="77777777" w:rsidR="003A26AB" w:rsidRPr="003A26AB" w:rsidRDefault="003A26AB" w:rsidP="003A26AB">
      <w:pPr>
        <w:tabs>
          <w:tab w:val="left" w:pos="-1159"/>
          <w:tab w:val="left" w:pos="-720"/>
          <w:tab w:val="left" w:pos="0"/>
        </w:tabs>
        <w:jc w:val="both"/>
        <w:rPr>
          <w:rFonts w:cstheme="minorHAnsi"/>
        </w:rPr>
      </w:pPr>
      <w:r w:rsidRPr="003A26AB">
        <w:rPr>
          <w:rFonts w:cstheme="minorHAnsi"/>
        </w:rPr>
        <w:t>PBANZ Scope of Practice:</w:t>
      </w:r>
    </w:p>
    <w:p w14:paraId="42603494" w14:textId="77777777" w:rsidR="003A26AB" w:rsidRPr="003A26AB" w:rsidRDefault="003A26AB" w:rsidP="003A26AB">
      <w:pPr>
        <w:tabs>
          <w:tab w:val="left" w:pos="-1159"/>
          <w:tab w:val="left" w:pos="-720"/>
          <w:tab w:val="left" w:pos="0"/>
        </w:tabs>
        <w:jc w:val="both"/>
        <w:rPr>
          <w:rFonts w:cstheme="minorHAnsi"/>
        </w:rPr>
      </w:pPr>
    </w:p>
    <w:p w14:paraId="7FCDE41C" w14:textId="77777777" w:rsidR="003A26AB" w:rsidRPr="003A26AB" w:rsidRDefault="003A26AB" w:rsidP="003A26AB">
      <w:pPr>
        <w:tabs>
          <w:tab w:val="left" w:pos="-1159"/>
          <w:tab w:val="left" w:pos="-720"/>
          <w:tab w:val="left" w:pos="0"/>
        </w:tabs>
        <w:jc w:val="both"/>
        <w:rPr>
          <w:rFonts w:cstheme="minorHAnsi"/>
        </w:rPr>
      </w:pPr>
      <w:r w:rsidRPr="003A26AB">
        <w:rPr>
          <w:rFonts w:cstheme="minorHAnsi"/>
          <w:b/>
        </w:rPr>
        <w:t>Supervisee: (Name)</w:t>
      </w:r>
    </w:p>
    <w:p w14:paraId="18B4F7EA" w14:textId="77777777" w:rsidR="003A26AB" w:rsidRPr="003A26AB" w:rsidRDefault="003A26AB" w:rsidP="003A26AB">
      <w:pPr>
        <w:tabs>
          <w:tab w:val="left" w:pos="-1159"/>
          <w:tab w:val="left" w:pos="-720"/>
          <w:tab w:val="left" w:pos="0"/>
        </w:tabs>
        <w:jc w:val="both"/>
        <w:rPr>
          <w:rFonts w:cstheme="minorHAnsi"/>
        </w:rPr>
      </w:pPr>
    </w:p>
    <w:p w14:paraId="71979B81" w14:textId="77777777" w:rsidR="003A26AB" w:rsidRPr="003A26AB" w:rsidRDefault="003A26AB" w:rsidP="003A26AB">
      <w:pPr>
        <w:tabs>
          <w:tab w:val="left" w:pos="-1159"/>
          <w:tab w:val="left" w:pos="-720"/>
          <w:tab w:val="left" w:pos="0"/>
        </w:tabs>
        <w:jc w:val="both"/>
        <w:rPr>
          <w:rFonts w:cstheme="minorHAnsi"/>
        </w:rPr>
      </w:pPr>
      <w:r w:rsidRPr="003A26AB">
        <w:rPr>
          <w:rFonts w:cstheme="minorHAnsi"/>
        </w:rPr>
        <w:t>Email:</w:t>
      </w:r>
    </w:p>
    <w:p w14:paraId="60359959" w14:textId="77777777" w:rsidR="003A26AB" w:rsidRPr="003A26AB" w:rsidRDefault="003A26AB" w:rsidP="003A26AB">
      <w:pPr>
        <w:tabs>
          <w:tab w:val="left" w:pos="-1159"/>
          <w:tab w:val="left" w:pos="-720"/>
          <w:tab w:val="left" w:pos="0"/>
        </w:tabs>
        <w:jc w:val="both"/>
        <w:rPr>
          <w:rFonts w:cstheme="minorHAnsi"/>
        </w:rPr>
      </w:pPr>
    </w:p>
    <w:p w14:paraId="0348E458" w14:textId="77777777" w:rsidR="003A26AB" w:rsidRPr="003A26AB" w:rsidRDefault="003A26AB" w:rsidP="003A26AB">
      <w:pPr>
        <w:tabs>
          <w:tab w:val="left" w:pos="-1159"/>
          <w:tab w:val="left" w:pos="-720"/>
          <w:tab w:val="left" w:pos="0"/>
        </w:tabs>
        <w:jc w:val="both"/>
        <w:rPr>
          <w:rFonts w:cstheme="minorHAnsi"/>
        </w:rPr>
      </w:pPr>
      <w:r w:rsidRPr="003A26AB">
        <w:rPr>
          <w:rFonts w:cstheme="minorHAnsi"/>
        </w:rPr>
        <w:t>Address:</w:t>
      </w:r>
      <w:r w:rsidRPr="003A26AB">
        <w:rPr>
          <w:rFonts w:cstheme="minorHAnsi"/>
        </w:rPr>
        <w:tab/>
      </w:r>
      <w:r w:rsidRPr="003A26AB">
        <w:rPr>
          <w:rFonts w:cstheme="minorHAnsi"/>
        </w:rPr>
        <w:tab/>
      </w:r>
      <w:r w:rsidRPr="003A26AB">
        <w:rPr>
          <w:rFonts w:cstheme="minorHAnsi"/>
        </w:rPr>
        <w:tab/>
      </w:r>
      <w:r w:rsidRPr="003A26AB">
        <w:rPr>
          <w:rFonts w:cstheme="minorHAnsi"/>
        </w:rPr>
        <w:tab/>
      </w:r>
      <w:r w:rsidRPr="003A26AB">
        <w:rPr>
          <w:rFonts w:cstheme="minorHAnsi"/>
        </w:rPr>
        <w:tab/>
      </w:r>
      <w:r w:rsidRPr="003A26AB">
        <w:rPr>
          <w:rFonts w:cstheme="minorHAnsi"/>
        </w:rPr>
        <w:tab/>
      </w:r>
    </w:p>
    <w:p w14:paraId="1E6CC4DC" w14:textId="77777777" w:rsidR="003A26AB" w:rsidRPr="003A26AB" w:rsidRDefault="003A26AB" w:rsidP="003A26AB">
      <w:pPr>
        <w:tabs>
          <w:tab w:val="left" w:pos="-1159"/>
          <w:tab w:val="left" w:pos="-720"/>
          <w:tab w:val="left" w:pos="0"/>
        </w:tabs>
        <w:jc w:val="both"/>
        <w:rPr>
          <w:rFonts w:cstheme="minorHAnsi"/>
        </w:rPr>
      </w:pPr>
    </w:p>
    <w:p w14:paraId="4DC8EAF0" w14:textId="76EA14A8" w:rsidR="003A26AB" w:rsidRDefault="003A26AB" w:rsidP="003A26AB">
      <w:pPr>
        <w:tabs>
          <w:tab w:val="left" w:pos="-1159"/>
          <w:tab w:val="left" w:pos="-720"/>
          <w:tab w:val="left" w:pos="0"/>
        </w:tabs>
        <w:jc w:val="both"/>
        <w:rPr>
          <w:rFonts w:cstheme="minorHAnsi"/>
        </w:rPr>
      </w:pPr>
      <w:r w:rsidRPr="003A26AB">
        <w:rPr>
          <w:rFonts w:cstheme="minorHAnsi"/>
        </w:rPr>
        <w:t>Telephone/s:</w:t>
      </w:r>
    </w:p>
    <w:p w14:paraId="0D276852" w14:textId="77777777" w:rsidR="003A26AB" w:rsidRDefault="003A26AB">
      <w:pPr>
        <w:rPr>
          <w:rFonts w:cstheme="minorHAnsi"/>
        </w:rPr>
      </w:pPr>
      <w:r>
        <w:rPr>
          <w:rFonts w:cstheme="minorHAnsi"/>
        </w:rPr>
        <w:br w:type="page"/>
      </w:r>
    </w:p>
    <w:p w14:paraId="6D3CA794" w14:textId="77777777" w:rsidR="003146A7" w:rsidRDefault="003146A7" w:rsidP="003A26AB">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rPr>
      </w:pPr>
    </w:p>
    <w:p w14:paraId="7CAD66C4" w14:textId="537C93BD" w:rsidR="003A26AB" w:rsidRPr="003A26AB" w:rsidRDefault="003A26AB" w:rsidP="003A26AB">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3A26AB">
        <w:rPr>
          <w:rFonts w:cstheme="minorHAnsi"/>
          <w:b/>
        </w:rPr>
        <w:t xml:space="preserve">1. </w:t>
      </w:r>
      <w:r w:rsidRPr="003A26AB">
        <w:rPr>
          <w:rFonts w:cstheme="minorHAnsi"/>
          <w:b/>
        </w:rPr>
        <w:tab/>
        <w:t>TRAINING SUPERVISOR and SUPERVISEE to complete:</w:t>
      </w:r>
    </w:p>
    <w:p w14:paraId="234C6F95" w14:textId="77777777" w:rsidR="003A26AB" w:rsidRPr="003A26AB" w:rsidRDefault="003A26AB" w:rsidP="003A26AB">
      <w:pPr>
        <w:tabs>
          <w:tab w:val="left" w:pos="-1159"/>
          <w:tab w:val="left" w:pos="-720"/>
          <w:tab w:val="left" w:pos="0"/>
        </w:tabs>
        <w:jc w:val="both"/>
        <w:rPr>
          <w:rFonts w:cstheme="minorHAnsi"/>
        </w:rPr>
      </w:pPr>
    </w:p>
    <w:p w14:paraId="46615CB4" w14:textId="77777777" w:rsidR="003A26AB" w:rsidRPr="003A26AB" w:rsidRDefault="003A26AB" w:rsidP="003A26AB">
      <w:pPr>
        <w:tabs>
          <w:tab w:val="left" w:pos="-450"/>
          <w:tab w:val="left" w:pos="0"/>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3A26AB">
        <w:rPr>
          <w:rFonts w:cstheme="minorHAnsi"/>
          <w:b/>
        </w:rPr>
        <w:t xml:space="preserve"> </w:t>
      </w:r>
      <w:r w:rsidRPr="003A26AB">
        <w:rPr>
          <w:rFonts w:cstheme="minorHAnsi"/>
        </w:rPr>
        <w:t>Training</w:t>
      </w:r>
      <w:r w:rsidRPr="003A26AB">
        <w:rPr>
          <w:rFonts w:cstheme="minorHAnsi"/>
          <w:b/>
        </w:rPr>
        <w:t xml:space="preserve"> </w:t>
      </w:r>
      <w:r w:rsidRPr="003A26AB">
        <w:rPr>
          <w:rFonts w:cstheme="minorHAnsi"/>
        </w:rPr>
        <w:t>supervision hours</w:t>
      </w:r>
      <w:r w:rsidRPr="003A26AB">
        <w:rPr>
          <w:rFonts w:cstheme="minorHAnsi"/>
          <w:b/>
        </w:rPr>
        <w:t xml:space="preserve"> (minimum of 40 hours annually)</w:t>
      </w:r>
    </w:p>
    <w:p w14:paraId="202E3A5D" w14:textId="77777777" w:rsidR="003A26AB" w:rsidRPr="003A26AB" w:rsidRDefault="003A26AB" w:rsidP="003A26AB">
      <w:pPr>
        <w:tabs>
          <w:tab w:val="left" w:pos="-1159"/>
          <w:tab w:val="left" w:pos="-720"/>
          <w:tab w:val="left" w:pos="0"/>
        </w:tabs>
        <w:jc w:val="both"/>
        <w:rPr>
          <w:rFonts w:cstheme="minorHAnsi"/>
        </w:rPr>
      </w:pPr>
    </w:p>
    <w:p w14:paraId="2881B483" w14:textId="77777777" w:rsidR="003A26AB" w:rsidRPr="003A26AB" w:rsidRDefault="003A26AB" w:rsidP="003A26AB">
      <w:pPr>
        <w:tabs>
          <w:tab w:val="left" w:pos="-1159"/>
          <w:tab w:val="left" w:pos="-720"/>
          <w:tab w:val="left" w:pos="0"/>
        </w:tabs>
        <w:jc w:val="both"/>
        <w:rPr>
          <w:rFonts w:cstheme="minorHAnsi"/>
          <w:b/>
          <w:u w:val="single"/>
        </w:rPr>
      </w:pPr>
      <w:r w:rsidRPr="003A26AB">
        <w:rPr>
          <w:rFonts w:cstheme="minorHAnsi"/>
          <w:b/>
          <w:u w:val="single"/>
        </w:rPr>
        <w:t>Supervision hours record per year</w:t>
      </w:r>
    </w:p>
    <w:p w14:paraId="12F6DE4F" w14:textId="77777777" w:rsidR="003A26AB" w:rsidRPr="003A26AB" w:rsidRDefault="003A26AB" w:rsidP="003A26AB">
      <w:pPr>
        <w:tabs>
          <w:tab w:val="left" w:pos="-1159"/>
          <w:tab w:val="left" w:pos="-720"/>
          <w:tab w:val="left" w:pos="0"/>
        </w:tabs>
        <w:jc w:val="both"/>
        <w:rPr>
          <w:rFonts w:cstheme="minorHAnsi"/>
        </w:rPr>
      </w:pPr>
    </w:p>
    <w:p w14:paraId="5F8FFBE1" w14:textId="49189F6F" w:rsidR="003A26AB" w:rsidRPr="003A26AB" w:rsidRDefault="003A26AB" w:rsidP="003A26AB">
      <w:pPr>
        <w:tabs>
          <w:tab w:val="left" w:pos="-1159"/>
          <w:tab w:val="left" w:pos="-720"/>
          <w:tab w:val="left" w:pos="0"/>
        </w:tabs>
        <w:jc w:val="both"/>
        <w:rPr>
          <w:rFonts w:cstheme="minorHAnsi"/>
        </w:rPr>
      </w:pPr>
      <w:r w:rsidRPr="003A26AB">
        <w:rPr>
          <w:rFonts w:cstheme="minorHAnsi"/>
        </w:rPr>
        <w:t>Year One:</w:t>
      </w:r>
    </w:p>
    <w:p w14:paraId="01195AF9" w14:textId="50A93E6A" w:rsidR="003A26AB" w:rsidRPr="003A26AB" w:rsidRDefault="003A26AB" w:rsidP="003A26AB">
      <w:pPr>
        <w:tabs>
          <w:tab w:val="left" w:pos="-1159"/>
          <w:tab w:val="left" w:pos="-720"/>
          <w:tab w:val="left" w:pos="0"/>
        </w:tabs>
        <w:jc w:val="both"/>
        <w:rPr>
          <w:rFonts w:cstheme="minorHAnsi"/>
        </w:rPr>
      </w:pPr>
      <w:r w:rsidRPr="003A26AB">
        <w:rPr>
          <w:rFonts w:cstheme="minorHAnsi"/>
        </w:rPr>
        <w:t>Year Two:</w:t>
      </w:r>
    </w:p>
    <w:p w14:paraId="2166F7AD" w14:textId="07CC413A" w:rsidR="003A26AB" w:rsidRPr="003A26AB" w:rsidRDefault="003A26AB" w:rsidP="003A26AB">
      <w:pPr>
        <w:tabs>
          <w:tab w:val="left" w:pos="-1159"/>
          <w:tab w:val="left" w:pos="-720"/>
          <w:tab w:val="left" w:pos="0"/>
        </w:tabs>
        <w:jc w:val="both"/>
        <w:rPr>
          <w:rFonts w:cstheme="minorHAnsi"/>
        </w:rPr>
      </w:pPr>
      <w:r w:rsidRPr="003A26AB">
        <w:rPr>
          <w:rFonts w:cstheme="minorHAnsi"/>
        </w:rPr>
        <w:t>Year Three:</w:t>
      </w:r>
    </w:p>
    <w:p w14:paraId="3B566DDA" w14:textId="41EF03F2" w:rsidR="003A26AB" w:rsidRPr="003A26AB" w:rsidRDefault="003A26AB" w:rsidP="003A26AB">
      <w:pPr>
        <w:tabs>
          <w:tab w:val="left" w:pos="-1159"/>
          <w:tab w:val="left" w:pos="-720"/>
          <w:tab w:val="left" w:pos="0"/>
        </w:tabs>
        <w:jc w:val="both"/>
        <w:rPr>
          <w:rFonts w:cstheme="minorHAnsi"/>
        </w:rPr>
      </w:pPr>
      <w:r w:rsidRPr="003A26AB">
        <w:rPr>
          <w:rFonts w:cstheme="minorHAnsi"/>
        </w:rPr>
        <w:t>Year Four:</w:t>
      </w:r>
    </w:p>
    <w:p w14:paraId="7DC10B86" w14:textId="77777777" w:rsidR="003A26AB" w:rsidRPr="003A26AB" w:rsidRDefault="003A26AB" w:rsidP="003A26AB">
      <w:pPr>
        <w:tabs>
          <w:tab w:val="left" w:pos="-1159"/>
          <w:tab w:val="left" w:pos="-720"/>
          <w:tab w:val="left" w:pos="0"/>
        </w:tabs>
        <w:jc w:val="both"/>
        <w:rPr>
          <w:rFonts w:cstheme="minorHAnsi"/>
        </w:rPr>
      </w:pPr>
      <w:r w:rsidRPr="003A26AB">
        <w:rPr>
          <w:rFonts w:cstheme="minorHAnsi"/>
        </w:rPr>
        <w:t>Year Five:</w:t>
      </w:r>
    </w:p>
    <w:p w14:paraId="71E410E2" w14:textId="77777777" w:rsidR="003A26AB" w:rsidRPr="003A26AB" w:rsidRDefault="003A26AB" w:rsidP="003A26AB">
      <w:pPr>
        <w:tabs>
          <w:tab w:val="left" w:pos="-1159"/>
          <w:tab w:val="left" w:pos="-720"/>
          <w:tab w:val="left" w:pos="0"/>
        </w:tabs>
        <w:jc w:val="both"/>
        <w:rPr>
          <w:rFonts w:cstheme="minorHAnsi"/>
        </w:rPr>
      </w:pPr>
    </w:p>
    <w:p w14:paraId="55689C05" w14:textId="77777777" w:rsidR="003A26AB" w:rsidRPr="003A26AB" w:rsidRDefault="003A26AB" w:rsidP="003A26AB">
      <w:pPr>
        <w:tabs>
          <w:tab w:val="left" w:pos="-1159"/>
          <w:tab w:val="left" w:pos="-720"/>
          <w:tab w:val="left" w:pos="0"/>
        </w:tabs>
        <w:jc w:val="both"/>
        <w:rPr>
          <w:rFonts w:cstheme="minorHAnsi"/>
          <w:color w:val="000000" w:themeColor="text1"/>
        </w:rPr>
      </w:pPr>
      <w:r w:rsidRPr="003A26AB">
        <w:rPr>
          <w:rFonts w:cstheme="minorHAnsi"/>
          <w:color w:val="000000" w:themeColor="text1"/>
        </w:rPr>
        <w:t>I have, with the help of my supervisor, chosen a training case:              Yes/No</w:t>
      </w:r>
    </w:p>
    <w:p w14:paraId="293657A4" w14:textId="77777777" w:rsidR="003A26AB" w:rsidRPr="003A26AB" w:rsidRDefault="003A26AB" w:rsidP="003A26AB">
      <w:pPr>
        <w:tabs>
          <w:tab w:val="left" w:pos="-1159"/>
          <w:tab w:val="left" w:pos="-720"/>
          <w:tab w:val="left" w:pos="0"/>
        </w:tabs>
        <w:jc w:val="both"/>
        <w:rPr>
          <w:rFonts w:cstheme="minorHAnsi"/>
          <w:color w:val="000000" w:themeColor="text1"/>
        </w:rPr>
      </w:pPr>
    </w:p>
    <w:p w14:paraId="24CCF0AB" w14:textId="77777777" w:rsidR="003A26AB" w:rsidRPr="003A26AB" w:rsidRDefault="003A26AB" w:rsidP="003A26AB">
      <w:pPr>
        <w:tabs>
          <w:tab w:val="left" w:pos="-1159"/>
          <w:tab w:val="left" w:pos="-720"/>
          <w:tab w:val="left" w:pos="0"/>
        </w:tabs>
        <w:jc w:val="both"/>
        <w:rPr>
          <w:rFonts w:cstheme="minorHAnsi"/>
          <w:color w:val="000000" w:themeColor="text1"/>
        </w:rPr>
      </w:pPr>
      <w:r w:rsidRPr="003A26AB">
        <w:rPr>
          <w:rFonts w:cstheme="minorHAnsi"/>
          <w:color w:val="000000" w:themeColor="text1"/>
        </w:rPr>
        <w:t>If yes, when was this chosen?   Date:……………………………………………………………….</w:t>
      </w:r>
    </w:p>
    <w:p w14:paraId="65398B8A" w14:textId="77777777" w:rsidR="003A26AB" w:rsidRPr="003A26AB" w:rsidRDefault="003A26AB" w:rsidP="003A26AB">
      <w:pPr>
        <w:tabs>
          <w:tab w:val="left" w:pos="-1159"/>
          <w:tab w:val="left" w:pos="-720"/>
          <w:tab w:val="left" w:pos="0"/>
        </w:tabs>
        <w:jc w:val="both"/>
        <w:rPr>
          <w:rFonts w:cstheme="minorHAnsi"/>
          <w:color w:val="FF0000"/>
        </w:rPr>
      </w:pPr>
    </w:p>
    <w:p w14:paraId="6BAB088B" w14:textId="77777777" w:rsidR="003A26AB" w:rsidRPr="003A26AB" w:rsidRDefault="003A26AB" w:rsidP="003A26AB">
      <w:pPr>
        <w:tabs>
          <w:tab w:val="left" w:pos="-1159"/>
          <w:tab w:val="left" w:pos="-720"/>
          <w:tab w:val="left" w:pos="0"/>
        </w:tabs>
        <w:jc w:val="both"/>
        <w:rPr>
          <w:rFonts w:cstheme="minorHAnsi"/>
          <w:color w:val="FF0000"/>
        </w:rPr>
      </w:pPr>
      <w:r w:rsidRPr="003A26AB">
        <w:rPr>
          <w:rFonts w:cstheme="minorHAnsi"/>
          <w:color w:val="000000" w:themeColor="text1"/>
        </w:rPr>
        <w:t xml:space="preserve">If it was more than a year ago, have you submitted your Formative Submission?                                                                                                             Yes/No                                                                                                                                  </w:t>
      </w:r>
    </w:p>
    <w:p w14:paraId="1B73AD6A" w14:textId="77777777" w:rsidR="003A26AB" w:rsidRPr="003A26AB" w:rsidRDefault="003A26AB" w:rsidP="003A26AB">
      <w:pPr>
        <w:tabs>
          <w:tab w:val="left" w:pos="-1159"/>
          <w:tab w:val="left" w:pos="-720"/>
          <w:tab w:val="left" w:pos="0"/>
        </w:tabs>
        <w:jc w:val="both"/>
        <w:rPr>
          <w:rFonts w:cstheme="minorHAnsi"/>
          <w:i/>
          <w:iCs/>
          <w:color w:val="000000" w:themeColor="text1"/>
        </w:rPr>
      </w:pPr>
      <w:r w:rsidRPr="003A26AB">
        <w:rPr>
          <w:rFonts w:cstheme="minorHAnsi"/>
          <w:i/>
          <w:iCs/>
          <w:color w:val="000000" w:themeColor="text1"/>
        </w:rPr>
        <w:t>Please see the handbook for further information on what this is to include. The Formative Submission must be handed in within the first three years of being on the ACP pathway and within 12 months of choosing the client/case you intend to present. The Formative Submission will not be marked on a pass/fail basis but comments from the markers will assist you to reflect on your work and it is expected that you will discuss the markers’ responses with your supervisor who will also receive a copy of the Committee’s comments.</w:t>
      </w:r>
    </w:p>
    <w:p w14:paraId="3FD08B28" w14:textId="77777777" w:rsidR="003A26AB" w:rsidRPr="003A26AB" w:rsidRDefault="003A26AB" w:rsidP="003A26AB">
      <w:pPr>
        <w:tabs>
          <w:tab w:val="left" w:pos="-1159"/>
          <w:tab w:val="left" w:pos="-720"/>
          <w:tab w:val="left" w:pos="0"/>
        </w:tabs>
        <w:jc w:val="both"/>
        <w:rPr>
          <w:rFonts w:cstheme="minorHAnsi"/>
        </w:rPr>
      </w:pPr>
    </w:p>
    <w:p w14:paraId="39C6863B" w14:textId="18FBA9D3" w:rsidR="003146A7" w:rsidRDefault="003A26AB" w:rsidP="003A26AB">
      <w:pPr>
        <w:tabs>
          <w:tab w:val="left" w:pos="-1159"/>
          <w:tab w:val="left" w:pos="-720"/>
          <w:tab w:val="left" w:pos="0"/>
        </w:tabs>
        <w:jc w:val="both"/>
        <w:rPr>
          <w:rFonts w:cstheme="minorHAnsi"/>
          <w:b/>
        </w:rPr>
      </w:pPr>
      <w:r w:rsidRPr="003A26AB">
        <w:rPr>
          <w:rFonts w:cstheme="minorHAnsi"/>
          <w:b/>
        </w:rPr>
        <w:t>Training Supervisor signature:</w:t>
      </w:r>
    </w:p>
    <w:p w14:paraId="09AED1CE" w14:textId="77777777" w:rsidR="003146A7" w:rsidRDefault="003146A7">
      <w:pPr>
        <w:rPr>
          <w:rFonts w:cstheme="minorHAnsi"/>
          <w:b/>
        </w:rPr>
      </w:pPr>
      <w:r>
        <w:rPr>
          <w:rFonts w:cstheme="minorHAnsi"/>
          <w:b/>
        </w:rPr>
        <w:br w:type="page"/>
      </w:r>
    </w:p>
    <w:p w14:paraId="3452470D" w14:textId="77777777" w:rsidR="003146A7" w:rsidRDefault="003146A7" w:rsidP="003146A7">
      <w:pPr>
        <w:tabs>
          <w:tab w:val="left" w:pos="-45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rPr>
      </w:pPr>
    </w:p>
    <w:p w14:paraId="0E99FA92" w14:textId="14AFB8D4" w:rsidR="003146A7" w:rsidRPr="003146A7" w:rsidRDefault="003146A7" w:rsidP="003146A7">
      <w:pPr>
        <w:tabs>
          <w:tab w:val="left" w:pos="-45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3146A7">
        <w:rPr>
          <w:rFonts w:cstheme="minorHAnsi"/>
          <w:b/>
        </w:rPr>
        <w:t>2.</w:t>
      </w:r>
      <w:r w:rsidRPr="003146A7">
        <w:rPr>
          <w:rFonts w:cstheme="minorHAnsi"/>
        </w:rPr>
        <w:t xml:space="preserve">      </w:t>
      </w:r>
      <w:r w:rsidRPr="003146A7">
        <w:rPr>
          <w:rFonts w:cstheme="minorHAnsi"/>
          <w:b/>
        </w:rPr>
        <w:t>SUPERVISEE to complete:</w:t>
      </w:r>
    </w:p>
    <w:p w14:paraId="442E677D" w14:textId="77777777" w:rsidR="003146A7" w:rsidRPr="003146A7" w:rsidRDefault="003146A7" w:rsidP="003146A7">
      <w:pPr>
        <w:tabs>
          <w:tab w:val="left" w:pos="-450"/>
          <w:tab w:val="left" w:pos="0"/>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14:paraId="44D86ED0" w14:textId="48EECFDE"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2a</w:t>
      </w:r>
      <w:r w:rsidRPr="003146A7">
        <w:rPr>
          <w:rFonts w:cstheme="minorHAnsi"/>
        </w:rPr>
        <w:t xml:space="preserve">. </w:t>
      </w:r>
      <w:r w:rsidRPr="003146A7">
        <w:rPr>
          <w:rFonts w:cstheme="minorHAnsi"/>
        </w:rPr>
        <w:tab/>
        <w:t xml:space="preserve">Please select from your reading log, a book, journal article or paper which currently informs your theoretical thinking </w:t>
      </w:r>
      <w:r w:rsidRPr="003146A7">
        <w:rPr>
          <w:rFonts w:cstheme="minorHAnsi"/>
          <w:b/>
        </w:rPr>
        <w:t>and</w:t>
      </w:r>
      <w:r w:rsidRPr="003146A7">
        <w:rPr>
          <w:rFonts w:cstheme="minorHAnsi"/>
        </w:rPr>
        <w:t xml:space="preserve"> has been discussed in supervision.</w:t>
      </w:r>
    </w:p>
    <w:p w14:paraId="3E200C43" w14:textId="77777777"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792D1A3B" w14:textId="0CA95636"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2b.</w:t>
      </w:r>
      <w:r w:rsidRPr="003146A7">
        <w:rPr>
          <w:rFonts w:cstheme="minorHAnsi"/>
        </w:rPr>
        <w:t xml:space="preserve"> </w:t>
      </w:r>
      <w:r w:rsidRPr="003146A7">
        <w:rPr>
          <w:rFonts w:cstheme="minorHAnsi"/>
        </w:rPr>
        <w:tab/>
        <w:t xml:space="preserve">Please select from your reading log, a book, journal article or paper which has recently informed your thinking about unconscious process </w:t>
      </w:r>
      <w:r w:rsidRPr="003146A7">
        <w:rPr>
          <w:rFonts w:cstheme="minorHAnsi"/>
          <w:b/>
        </w:rPr>
        <w:t>and</w:t>
      </w:r>
      <w:r w:rsidRPr="003146A7">
        <w:rPr>
          <w:rFonts w:cstheme="minorHAnsi"/>
        </w:rPr>
        <w:t xml:space="preserve"> has been discussed in supervision.</w:t>
      </w:r>
    </w:p>
    <w:p w14:paraId="525448D0" w14:textId="77777777"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7C6B918D" w14:textId="575D11EF"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2c.</w:t>
      </w:r>
      <w:r w:rsidRPr="003146A7">
        <w:rPr>
          <w:rFonts w:cstheme="minorHAnsi"/>
        </w:rPr>
        <w:t xml:space="preserve"> </w:t>
      </w:r>
      <w:r w:rsidRPr="003146A7">
        <w:rPr>
          <w:rFonts w:cstheme="minorHAnsi"/>
        </w:rPr>
        <w:tab/>
        <w:t>During the past year have you written and presented one or more dynamic formulations for discussion in supervision? Please provide a comment.</w:t>
      </w:r>
    </w:p>
    <w:p w14:paraId="45BBC0B7" w14:textId="77777777"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5067169F" w14:textId="2885E022"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2d.</w:t>
      </w:r>
      <w:r w:rsidRPr="003146A7">
        <w:rPr>
          <w:rFonts w:cstheme="minorHAnsi"/>
        </w:rPr>
        <w:t xml:space="preserve"> </w:t>
      </w:r>
      <w:r w:rsidRPr="003146A7">
        <w:rPr>
          <w:rFonts w:cstheme="minorHAnsi"/>
        </w:rPr>
        <w:tab/>
        <w:t>During the past year have you prepared any verbatim / transcript material for discussion in supervision? Please provide a comment.</w:t>
      </w:r>
    </w:p>
    <w:p w14:paraId="1DDBBC2A" w14:textId="77777777"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0A57226C" w14:textId="32F437D1"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2e.</w:t>
      </w:r>
      <w:r w:rsidRPr="003146A7">
        <w:rPr>
          <w:rFonts w:cstheme="minorHAnsi"/>
        </w:rPr>
        <w:t xml:space="preserve"> </w:t>
      </w:r>
      <w:r w:rsidRPr="003146A7">
        <w:rPr>
          <w:rFonts w:cstheme="minorHAnsi"/>
        </w:rPr>
        <w:tab/>
        <w:t>Please identify a professional development event you attended and provide a brief comment regarding relevance to the understanding and thinking about your training case selected for intensive focus in supervision.</w:t>
      </w:r>
    </w:p>
    <w:p w14:paraId="4BD049F9" w14:textId="77777777"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64B80198" w14:textId="563C7B07" w:rsidR="003146A7" w:rsidRPr="003146A7" w:rsidRDefault="003146A7" w:rsidP="003146A7">
      <w:pPr>
        <w:ind w:left="567" w:hanging="567"/>
        <w:jc w:val="both"/>
        <w:rPr>
          <w:rFonts w:cstheme="minorHAnsi"/>
          <w:color w:val="000000" w:themeColor="text1"/>
        </w:rPr>
      </w:pPr>
      <w:r w:rsidRPr="003146A7">
        <w:rPr>
          <w:rFonts w:cstheme="minorHAnsi"/>
          <w:b/>
        </w:rPr>
        <w:t>2f.</w:t>
      </w:r>
      <w:r>
        <w:rPr>
          <w:rFonts w:cstheme="minorHAnsi"/>
          <w:b/>
        </w:rPr>
        <w:tab/>
      </w:r>
      <w:r w:rsidRPr="003146A7">
        <w:rPr>
          <w:rFonts w:cstheme="minorHAnsi"/>
          <w:color w:val="000000" w:themeColor="text1"/>
        </w:rPr>
        <w:t>Please discuss and explore your reflections on your development as a</w:t>
      </w:r>
      <w:r>
        <w:rPr>
          <w:rFonts w:cstheme="minorHAnsi"/>
          <w:color w:val="000000" w:themeColor="text1"/>
        </w:rPr>
        <w:t xml:space="preserve"> </w:t>
      </w:r>
      <w:r w:rsidRPr="003146A7">
        <w:rPr>
          <w:rFonts w:cstheme="minorHAnsi"/>
          <w:color w:val="000000" w:themeColor="text1"/>
        </w:rPr>
        <w:t>therapist in relation to te ao Māori. And please discuss any relevant</w:t>
      </w:r>
      <w:r>
        <w:rPr>
          <w:rFonts w:cstheme="minorHAnsi"/>
          <w:color w:val="000000" w:themeColor="text1"/>
        </w:rPr>
        <w:t xml:space="preserve"> </w:t>
      </w:r>
      <w:r w:rsidRPr="003146A7">
        <w:rPr>
          <w:rFonts w:cstheme="minorHAnsi"/>
          <w:color w:val="000000" w:themeColor="text1"/>
        </w:rPr>
        <w:t>readings, resources, trainings that have added to your thinking about</w:t>
      </w:r>
      <w:r>
        <w:rPr>
          <w:rFonts w:cstheme="minorHAnsi"/>
          <w:color w:val="000000" w:themeColor="text1"/>
        </w:rPr>
        <w:t xml:space="preserve"> </w:t>
      </w:r>
      <w:r w:rsidRPr="003146A7">
        <w:rPr>
          <w:rFonts w:cstheme="minorHAnsi"/>
          <w:color w:val="000000" w:themeColor="text1"/>
        </w:rPr>
        <w:t>this area of your development.</w:t>
      </w:r>
    </w:p>
    <w:p w14:paraId="7063B15B" w14:textId="77777777"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14:paraId="3AE25C4C" w14:textId="40D43573" w:rsid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2g.</w:t>
      </w:r>
      <w:r w:rsidRPr="003146A7">
        <w:rPr>
          <w:rFonts w:cstheme="minorHAnsi"/>
        </w:rPr>
        <w:t xml:space="preserve">    Have aspects of your development as a psychotherapist been discussed in supervision, including opportunities for the expansion of your skills and knowledge in identified areas? Please provide a comment:</w:t>
      </w:r>
    </w:p>
    <w:p w14:paraId="28134B9B" w14:textId="77777777" w:rsidR="003146A7" w:rsidRDefault="003146A7">
      <w:pPr>
        <w:rPr>
          <w:rFonts w:cstheme="minorHAnsi"/>
        </w:rPr>
      </w:pPr>
      <w:r>
        <w:rPr>
          <w:rFonts w:cstheme="minorHAnsi"/>
        </w:rPr>
        <w:br w:type="page"/>
      </w:r>
    </w:p>
    <w:p w14:paraId="5D11F34D" w14:textId="77777777" w:rsidR="003146A7" w:rsidRDefault="003146A7" w:rsidP="003146A7">
      <w:pPr>
        <w:tabs>
          <w:tab w:val="left" w:pos="-45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rPr>
      </w:pPr>
    </w:p>
    <w:p w14:paraId="30CF5362" w14:textId="6110D03F" w:rsidR="003146A7" w:rsidRPr="003146A7" w:rsidRDefault="003146A7" w:rsidP="003146A7">
      <w:pPr>
        <w:tabs>
          <w:tab w:val="left" w:pos="-45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3146A7">
        <w:rPr>
          <w:rFonts w:cstheme="minorHAnsi"/>
          <w:b/>
        </w:rPr>
        <w:t xml:space="preserve">3. </w:t>
      </w:r>
      <w:r w:rsidRPr="003146A7">
        <w:rPr>
          <w:rFonts w:cstheme="minorHAnsi"/>
          <w:b/>
        </w:rPr>
        <w:tab/>
        <w:t xml:space="preserve">Declaration </w:t>
      </w:r>
    </w:p>
    <w:p w14:paraId="2A54089F" w14:textId="77777777" w:rsid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b/>
        </w:rPr>
      </w:pPr>
    </w:p>
    <w:p w14:paraId="57535573" w14:textId="5F85C7EF"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3a.</w:t>
      </w:r>
      <w:r w:rsidRPr="003146A7">
        <w:rPr>
          <w:rFonts w:cstheme="minorHAnsi"/>
        </w:rPr>
        <w:t xml:space="preserve"> </w:t>
      </w:r>
      <w:r w:rsidRPr="003146A7">
        <w:rPr>
          <w:rFonts w:cstheme="minorHAnsi"/>
        </w:rPr>
        <w:tab/>
        <w:t>If there has been a complaint or criminal charge against you, your supervisor must be informed.</w:t>
      </w:r>
    </w:p>
    <w:p w14:paraId="7038FC38" w14:textId="442D9395"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3b.</w:t>
      </w:r>
      <w:r w:rsidRPr="003146A7">
        <w:rPr>
          <w:rFonts w:cstheme="minorHAnsi"/>
        </w:rPr>
        <w:t xml:space="preserve"> </w:t>
      </w:r>
      <w:r w:rsidRPr="003146A7">
        <w:rPr>
          <w:rFonts w:cstheme="minorHAnsi"/>
        </w:rPr>
        <w:tab/>
        <w:t xml:space="preserve">We have reviewed the Supervision and Advanced Clinical Practice Policy and Procedures documents on the website at </w:t>
      </w:r>
      <w:hyperlink r:id="rId8" w:history="1">
        <w:r w:rsidRPr="003146A7">
          <w:rPr>
            <w:rStyle w:val="Hyperlink"/>
            <w:rFonts w:cstheme="minorHAnsi"/>
          </w:rPr>
          <w:t>https://apanz.org.nz/</w:t>
        </w:r>
      </w:hyperlink>
      <w:r w:rsidRPr="003146A7">
        <w:rPr>
          <w:rFonts w:cstheme="minorHAnsi"/>
        </w:rPr>
        <w:t xml:space="preserve"> and we agree to follow the Association’s Code of Ethics.</w:t>
      </w:r>
      <w:r w:rsidRPr="003146A7">
        <w:rPr>
          <w:rFonts w:cstheme="minorHAnsi"/>
        </w:rPr>
        <w:tab/>
        <w:t xml:space="preserve">                                                                                                                       </w:t>
      </w:r>
    </w:p>
    <w:p w14:paraId="4FD41043" w14:textId="2383A24F" w:rsidR="003146A7" w:rsidRPr="003146A7" w:rsidRDefault="003146A7" w:rsidP="003146A7">
      <w:pPr>
        <w:tabs>
          <w:tab w:val="left" w:pos="-45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3c.</w:t>
      </w:r>
      <w:r w:rsidRPr="003146A7">
        <w:rPr>
          <w:rFonts w:cstheme="minorHAnsi"/>
        </w:rPr>
        <w:t xml:space="preserve"> </w:t>
      </w:r>
      <w:r w:rsidRPr="003146A7">
        <w:rPr>
          <w:rFonts w:cstheme="minorHAnsi"/>
        </w:rPr>
        <w:tab/>
        <w:t xml:space="preserve">We hereby contract to meet for </w:t>
      </w:r>
      <w:r w:rsidRPr="003146A7">
        <w:rPr>
          <w:rFonts w:cstheme="minorHAnsi"/>
          <w:b/>
        </w:rPr>
        <w:t>weekly</w:t>
      </w:r>
      <w:r w:rsidRPr="003146A7">
        <w:rPr>
          <w:rFonts w:cstheme="minorHAnsi"/>
        </w:rPr>
        <w:t xml:space="preserve"> supervision (minimum 40hrs) for the next year at an agreed fee. </w:t>
      </w:r>
    </w:p>
    <w:p w14:paraId="695D751C" w14:textId="612B6859" w:rsidR="003146A7" w:rsidRP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color w:val="000000" w:themeColor="text1"/>
        </w:rPr>
      </w:pPr>
      <w:r w:rsidRPr="003146A7">
        <w:rPr>
          <w:rFonts w:cstheme="minorHAnsi"/>
          <w:b/>
        </w:rPr>
        <w:t>3d.</w:t>
      </w:r>
      <w:r w:rsidRPr="003146A7">
        <w:rPr>
          <w:rFonts w:cstheme="minorHAnsi"/>
        </w:rPr>
        <w:t xml:space="preserve"> </w:t>
      </w:r>
      <w:r w:rsidRPr="003146A7">
        <w:rPr>
          <w:rFonts w:cstheme="minorHAnsi"/>
        </w:rPr>
        <w:tab/>
      </w:r>
      <w:r w:rsidRPr="003146A7">
        <w:rPr>
          <w:rFonts w:cstheme="minorHAnsi"/>
          <w:b/>
        </w:rPr>
        <w:t>Supervisee:</w:t>
      </w:r>
      <w:r w:rsidRPr="003146A7">
        <w:rPr>
          <w:rFonts w:cstheme="minorHAnsi"/>
        </w:rPr>
        <w:t xml:space="preserve"> </w:t>
      </w:r>
      <w:r w:rsidRPr="003146A7">
        <w:rPr>
          <w:rFonts w:cstheme="minorHAnsi"/>
          <w:color w:val="FF0000"/>
        </w:rPr>
        <w:t xml:space="preserve"> </w:t>
      </w:r>
      <w:r w:rsidRPr="003146A7">
        <w:rPr>
          <w:rFonts w:cstheme="minorHAnsi"/>
          <w:color w:val="000000" w:themeColor="text1"/>
        </w:rPr>
        <w:t>I have recorded the number of contact hours this year. I</w:t>
      </w:r>
      <w:r>
        <w:rPr>
          <w:rFonts w:cstheme="minorHAnsi"/>
          <w:color w:val="000000" w:themeColor="text1"/>
        </w:rPr>
        <w:t xml:space="preserve"> </w:t>
      </w:r>
      <w:r w:rsidRPr="003146A7">
        <w:rPr>
          <w:rFonts w:cstheme="minorHAnsi"/>
          <w:color w:val="000000" w:themeColor="text1"/>
        </w:rPr>
        <w:t xml:space="preserve">have completed…………………………..client hours this year. </w:t>
      </w:r>
    </w:p>
    <w:p w14:paraId="7DDC7158" w14:textId="071D3C22" w:rsidR="003146A7" w:rsidRP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color w:val="000000" w:themeColor="text1"/>
        </w:rPr>
      </w:pPr>
      <w:r w:rsidRPr="003146A7">
        <w:rPr>
          <w:rFonts w:cstheme="minorHAnsi"/>
          <w:b/>
          <w:bCs/>
          <w:color w:val="000000" w:themeColor="text1"/>
        </w:rPr>
        <w:t>3e.</w:t>
      </w:r>
      <w:r w:rsidRPr="003146A7">
        <w:rPr>
          <w:rFonts w:cstheme="minorHAnsi"/>
          <w:color w:val="000000" w:themeColor="text1"/>
        </w:rPr>
        <w:t xml:space="preserve"> </w:t>
      </w:r>
      <w:r w:rsidRPr="003146A7">
        <w:rPr>
          <w:rFonts w:cstheme="minorHAnsi"/>
          <w:color w:val="000000" w:themeColor="text1"/>
        </w:rPr>
        <w:tab/>
        <w:t>Supervisee has sighted supervisor’s Annual Practicing Certificate.</w:t>
      </w:r>
    </w:p>
    <w:p w14:paraId="0EB94672" w14:textId="7B35EB48" w:rsidR="003146A7" w:rsidRP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color w:val="000000" w:themeColor="text1"/>
        </w:rPr>
      </w:pPr>
      <w:r w:rsidRPr="003146A7">
        <w:rPr>
          <w:rFonts w:cstheme="minorHAnsi"/>
          <w:b/>
          <w:bCs/>
          <w:color w:val="000000" w:themeColor="text1"/>
        </w:rPr>
        <w:t>3f.</w:t>
      </w:r>
      <w:r w:rsidRPr="003146A7">
        <w:rPr>
          <w:rFonts w:cstheme="minorHAnsi"/>
          <w:color w:val="000000" w:themeColor="text1"/>
        </w:rPr>
        <w:tab/>
        <w:t>The supervisee is aware that the supervisor may discuss the</w:t>
      </w:r>
      <w:r>
        <w:rPr>
          <w:rFonts w:cstheme="minorHAnsi"/>
          <w:color w:val="000000" w:themeColor="text1"/>
        </w:rPr>
        <w:t xml:space="preserve"> </w:t>
      </w:r>
      <w:r w:rsidRPr="003146A7">
        <w:rPr>
          <w:rFonts w:cstheme="minorHAnsi"/>
          <w:color w:val="000000" w:themeColor="text1"/>
        </w:rPr>
        <w:t>Supervisee’s progress with the ACP committee and in supervision.</w:t>
      </w:r>
    </w:p>
    <w:p w14:paraId="02476AE3" w14:textId="65BE6F63" w:rsidR="003146A7" w:rsidRP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color w:val="000000" w:themeColor="text1"/>
        </w:rPr>
      </w:pPr>
      <w:r w:rsidRPr="003146A7">
        <w:rPr>
          <w:rFonts w:cstheme="minorHAnsi"/>
          <w:b/>
          <w:bCs/>
          <w:color w:val="000000" w:themeColor="text1"/>
        </w:rPr>
        <w:t>3g.</w:t>
      </w:r>
      <w:r w:rsidRPr="003146A7">
        <w:rPr>
          <w:rFonts w:cstheme="minorHAnsi"/>
          <w:color w:val="000000" w:themeColor="text1"/>
        </w:rPr>
        <w:tab/>
        <w:t>The supervisee and supervisor have discussed the Health and Safety Act (2015) together and any issues or relevance this may have to their ongoing work or the work of the supervisee.</w:t>
      </w:r>
    </w:p>
    <w:p w14:paraId="7F0D2F05" w14:textId="7EF76983" w:rsidR="003146A7" w:rsidRP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3h.</w:t>
      </w:r>
      <w:r w:rsidRPr="003146A7">
        <w:rPr>
          <w:rFonts w:cstheme="minorHAnsi"/>
        </w:rPr>
        <w:t xml:space="preserve"> </w:t>
      </w:r>
      <w:r w:rsidRPr="003146A7">
        <w:rPr>
          <w:rFonts w:cstheme="minorHAnsi"/>
        </w:rPr>
        <w:tab/>
        <w:t>As you will be aware while you are in training it is unethical to</w:t>
      </w:r>
      <w:r>
        <w:rPr>
          <w:rFonts w:cstheme="minorHAnsi"/>
        </w:rPr>
        <w:t xml:space="preserve"> </w:t>
      </w:r>
      <w:r w:rsidRPr="003146A7">
        <w:rPr>
          <w:rFonts w:cstheme="minorHAnsi"/>
        </w:rPr>
        <w:t>represent yourself as a psychotherapist. Please indicate below how you</w:t>
      </w:r>
      <w:r>
        <w:rPr>
          <w:rFonts w:cstheme="minorHAnsi"/>
        </w:rPr>
        <w:t xml:space="preserve"> </w:t>
      </w:r>
      <w:r w:rsidRPr="003146A7">
        <w:rPr>
          <w:rFonts w:cstheme="minorHAnsi"/>
        </w:rPr>
        <w:t>will describe yourself publicly:…………………………………..</w:t>
      </w:r>
      <w:r w:rsidRPr="003146A7">
        <w:rPr>
          <w:rFonts w:cstheme="minorHAnsi"/>
          <w:color w:val="000000" w:themeColor="text1"/>
        </w:rPr>
        <w:t xml:space="preserve">………………………….. </w:t>
      </w:r>
    </w:p>
    <w:p w14:paraId="21C294D3" w14:textId="1EFFF31C" w:rsid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color w:val="000000" w:themeColor="text1"/>
        </w:rPr>
      </w:pPr>
      <w:r w:rsidRPr="003146A7">
        <w:rPr>
          <w:rFonts w:cstheme="minorHAnsi"/>
          <w:b/>
          <w:bCs/>
          <w:color w:val="000000" w:themeColor="text1"/>
        </w:rPr>
        <w:t>3i.</w:t>
      </w:r>
      <w:r w:rsidRPr="003146A7">
        <w:rPr>
          <w:rFonts w:cstheme="minorHAnsi"/>
          <w:color w:val="000000" w:themeColor="text1"/>
        </w:rPr>
        <w:tab/>
        <w:t>The supervisor and supervisee have discussed the supervisory process</w:t>
      </w:r>
      <w:r>
        <w:rPr>
          <w:rFonts w:cstheme="minorHAnsi"/>
          <w:color w:val="000000" w:themeColor="text1"/>
        </w:rPr>
        <w:t xml:space="preserve"> </w:t>
      </w:r>
      <w:r w:rsidRPr="003146A7">
        <w:rPr>
          <w:rFonts w:cstheme="minorHAnsi"/>
          <w:color w:val="000000" w:themeColor="text1"/>
        </w:rPr>
        <w:t>and relationship, and note below any issues and reflections from this</w:t>
      </w:r>
      <w:r>
        <w:rPr>
          <w:rFonts w:cstheme="minorHAnsi"/>
          <w:color w:val="000000" w:themeColor="text1"/>
        </w:rPr>
        <w:t xml:space="preserve"> </w:t>
      </w:r>
      <w:r w:rsidRPr="003146A7">
        <w:rPr>
          <w:rFonts w:cstheme="minorHAnsi"/>
          <w:color w:val="000000" w:themeColor="text1"/>
        </w:rPr>
        <w:t>discussion together.</w:t>
      </w:r>
    </w:p>
    <w:p w14:paraId="062CC881" w14:textId="77777777" w:rsid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color w:val="000000" w:themeColor="text1"/>
        </w:rPr>
      </w:pPr>
    </w:p>
    <w:p w14:paraId="563B7B06" w14:textId="77777777" w:rsid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jc w:val="both"/>
        <w:rPr>
          <w:rFonts w:cstheme="minorHAnsi"/>
          <w:b/>
          <w:bCs/>
        </w:rPr>
      </w:pPr>
    </w:p>
    <w:p w14:paraId="5CCCC776" w14:textId="77777777" w:rsid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jc w:val="both"/>
        <w:rPr>
          <w:rFonts w:cstheme="minorHAnsi"/>
          <w:b/>
          <w:bCs/>
        </w:rPr>
      </w:pPr>
    </w:p>
    <w:p w14:paraId="04C61A0A" w14:textId="77777777" w:rsid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jc w:val="both"/>
        <w:rPr>
          <w:rFonts w:cstheme="minorHAnsi"/>
          <w:b/>
          <w:bCs/>
        </w:rPr>
      </w:pPr>
    </w:p>
    <w:p w14:paraId="700F65C8" w14:textId="77777777" w:rsid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jc w:val="both"/>
        <w:rPr>
          <w:rFonts w:cstheme="minorHAnsi"/>
          <w:b/>
          <w:bCs/>
        </w:rPr>
      </w:pPr>
    </w:p>
    <w:p w14:paraId="752CA302" w14:textId="3EE19B4B" w:rsidR="003146A7"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jc w:val="both"/>
        <w:rPr>
          <w:rFonts w:cstheme="minorHAnsi"/>
          <w:b/>
          <w:bCs/>
        </w:rPr>
      </w:pPr>
      <w:r w:rsidRPr="003146A7">
        <w:rPr>
          <w:rFonts w:cstheme="minorHAnsi"/>
          <w:b/>
          <w:bCs/>
        </w:rPr>
        <w:t>Supervisee signature:</w:t>
      </w:r>
    </w:p>
    <w:p w14:paraId="4C7675C4" w14:textId="77777777" w:rsidR="003146A7"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jc w:val="both"/>
        <w:rPr>
          <w:rFonts w:cstheme="minorHAnsi"/>
        </w:rPr>
      </w:pPr>
    </w:p>
    <w:p w14:paraId="596FD7BF" w14:textId="616288ED" w:rsidR="003146A7"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jc w:val="both"/>
        <w:rPr>
          <w:rFonts w:cstheme="minorHAnsi"/>
          <w:b/>
          <w:bCs/>
        </w:rPr>
      </w:pPr>
      <w:r w:rsidRPr="003146A7">
        <w:rPr>
          <w:rFonts w:cstheme="minorHAnsi"/>
          <w:b/>
          <w:bCs/>
        </w:rPr>
        <w:t>Date:</w:t>
      </w:r>
    </w:p>
    <w:p w14:paraId="5C1E41C7" w14:textId="77777777" w:rsidR="003146A7" w:rsidRDefault="003146A7">
      <w:pPr>
        <w:rPr>
          <w:rFonts w:cstheme="minorHAnsi"/>
          <w:color w:val="000000" w:themeColor="text1"/>
        </w:rPr>
      </w:pPr>
      <w:r>
        <w:rPr>
          <w:rFonts w:cstheme="minorHAnsi"/>
          <w:color w:val="000000" w:themeColor="text1"/>
        </w:rPr>
        <w:br w:type="page"/>
      </w:r>
    </w:p>
    <w:p w14:paraId="21292152" w14:textId="77777777" w:rsid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bCs/>
        </w:rPr>
      </w:pPr>
    </w:p>
    <w:p w14:paraId="0F9A4A97" w14:textId="77777777" w:rsidR="003146A7"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14:paraId="41F00B6C" w14:textId="77777777" w:rsidR="003146A7" w:rsidRPr="003146A7" w:rsidRDefault="003146A7" w:rsidP="003146A7">
      <w:pPr>
        <w:tabs>
          <w:tab w:val="left" w:pos="-1159"/>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sidRPr="003146A7">
        <w:rPr>
          <w:rFonts w:cstheme="minorHAnsi"/>
          <w:b/>
        </w:rPr>
        <w:t xml:space="preserve">4. </w:t>
      </w:r>
      <w:r w:rsidRPr="003146A7">
        <w:rPr>
          <w:rFonts w:cstheme="minorHAnsi"/>
          <w:b/>
        </w:rPr>
        <w:tab/>
        <w:t>TRAINING SUPERVISOR to complete</w:t>
      </w:r>
    </w:p>
    <w:p w14:paraId="30F316C3" w14:textId="77777777" w:rsidR="003146A7" w:rsidRPr="003146A7" w:rsidRDefault="003146A7" w:rsidP="003146A7">
      <w:pPr>
        <w:jc w:val="both"/>
        <w:rPr>
          <w:rFonts w:cstheme="minorHAnsi"/>
          <w:color w:val="000000"/>
        </w:rPr>
      </w:pPr>
    </w:p>
    <w:p w14:paraId="78BCF939" w14:textId="77777777" w:rsidR="003146A7" w:rsidRPr="003146A7" w:rsidRDefault="003146A7" w:rsidP="003146A7">
      <w:pPr>
        <w:ind w:left="567" w:hanging="567"/>
        <w:jc w:val="both"/>
        <w:rPr>
          <w:rFonts w:cstheme="minorHAnsi"/>
          <w:color w:val="000000"/>
        </w:rPr>
      </w:pPr>
      <w:r w:rsidRPr="003146A7">
        <w:rPr>
          <w:rFonts w:cstheme="minorHAnsi"/>
          <w:b/>
          <w:color w:val="000000"/>
        </w:rPr>
        <w:t>4a.</w:t>
      </w:r>
      <w:r w:rsidRPr="003146A7">
        <w:rPr>
          <w:rFonts w:cstheme="minorHAnsi"/>
          <w:color w:val="000000"/>
        </w:rPr>
        <w:t xml:space="preserve"> </w:t>
      </w:r>
      <w:r w:rsidRPr="003146A7">
        <w:rPr>
          <w:rFonts w:cstheme="minorHAnsi"/>
          <w:color w:val="000000"/>
        </w:rPr>
        <w:tab/>
        <w:t>Has the supervisee’s progression plan and area for development been presented for discussion to the TSG over the previous year? </w:t>
      </w:r>
    </w:p>
    <w:p w14:paraId="04B1FD5E" w14:textId="77777777" w:rsidR="003146A7" w:rsidRPr="003146A7" w:rsidRDefault="003146A7" w:rsidP="003146A7">
      <w:pPr>
        <w:jc w:val="both"/>
        <w:rPr>
          <w:rFonts w:cstheme="minorHAnsi"/>
          <w:color w:val="000000"/>
        </w:rPr>
      </w:pPr>
    </w:p>
    <w:p w14:paraId="3B51A3CA" w14:textId="77777777" w:rsidR="003146A7" w:rsidRPr="003146A7" w:rsidRDefault="003146A7" w:rsidP="003146A7">
      <w:pPr>
        <w:ind w:firstLine="567"/>
        <w:jc w:val="both"/>
        <w:rPr>
          <w:rFonts w:cstheme="minorHAnsi"/>
        </w:rPr>
      </w:pPr>
      <w:r w:rsidRPr="003146A7">
        <w:rPr>
          <w:rFonts w:cstheme="minorHAnsi"/>
          <w:color w:val="000000"/>
        </w:rPr>
        <w:t xml:space="preserve">                                                                                                                       Yes / No</w:t>
      </w:r>
    </w:p>
    <w:p w14:paraId="46054F67" w14:textId="77777777" w:rsidR="003146A7"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p>
    <w:p w14:paraId="54C40626"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r w:rsidRPr="003146A7">
        <w:rPr>
          <w:rFonts w:cstheme="minorHAnsi"/>
          <w:b/>
        </w:rPr>
        <w:t>4b.</w:t>
      </w:r>
      <w:r w:rsidRPr="003146A7">
        <w:rPr>
          <w:rFonts w:cstheme="minorHAnsi"/>
        </w:rPr>
        <w:t xml:space="preserve"> </w:t>
      </w:r>
      <w:r w:rsidRPr="003146A7">
        <w:rPr>
          <w:rFonts w:cstheme="minorHAnsi"/>
        </w:rPr>
        <w:tab/>
      </w:r>
      <w:r w:rsidRPr="003146A7">
        <w:rPr>
          <w:rFonts w:cstheme="minorHAnsi"/>
          <w:color w:val="000000" w:themeColor="text1"/>
        </w:rPr>
        <w:t xml:space="preserve">Please report on your supervisee’s progress in the last year (up to 500 words) and identify areas for further development. </w:t>
      </w:r>
    </w:p>
    <w:p w14:paraId="1B46B9CC"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03528F7E"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11579A16"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68BEF224"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005C501C"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7079ED67"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10958135"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528A889F"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27A828B6"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792E85A3"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08C9AEE9"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3C47DB50" w14:textId="77777777" w:rsidR="003146A7" w:rsidRPr="003146A7" w:rsidRDefault="003146A7" w:rsidP="003146A7">
      <w:pPr>
        <w:tabs>
          <w:tab w:val="left" w:pos="-1159"/>
          <w:tab w:val="left" w:pos="-72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both"/>
        <w:rPr>
          <w:rFonts w:cstheme="minorHAnsi"/>
        </w:rPr>
      </w:pPr>
    </w:p>
    <w:p w14:paraId="2BB56E85" w14:textId="77777777" w:rsidR="003146A7"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bCs/>
        </w:rPr>
      </w:pPr>
      <w:r w:rsidRPr="003146A7">
        <w:rPr>
          <w:rFonts w:cstheme="minorHAnsi"/>
          <w:b/>
          <w:bCs/>
        </w:rPr>
        <w:t>Training Supervisor signature:</w:t>
      </w:r>
    </w:p>
    <w:p w14:paraId="6A5DB1B7" w14:textId="77777777" w:rsidR="003146A7"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bCs/>
        </w:rPr>
      </w:pPr>
    </w:p>
    <w:p w14:paraId="0B8F186F" w14:textId="12362330" w:rsidR="001C2398" w:rsidRPr="003146A7" w:rsidRDefault="003146A7" w:rsidP="003146A7">
      <w:pPr>
        <w:tabs>
          <w:tab w:val="left" w:pos="-1159"/>
          <w:tab w:val="left" w:pos="-720"/>
          <w:tab w:val="left" w:pos="0"/>
          <w:tab w:val="left" w:pos="3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
          <w:bCs/>
        </w:rPr>
      </w:pPr>
      <w:r w:rsidRPr="003146A7">
        <w:rPr>
          <w:rFonts w:cstheme="minorHAnsi"/>
          <w:b/>
          <w:bCs/>
        </w:rPr>
        <w:t>Date:</w:t>
      </w:r>
    </w:p>
    <w:sectPr w:rsidR="001C2398" w:rsidRPr="003146A7" w:rsidSect="006070F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bottom w:val="single" w:sz="4" w:space="24" w:color="3AAAD8"/>
        <w:right w:val="single" w:sz="4" w:space="24" w:color="3AAAD8"/>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1D703" w14:textId="77777777" w:rsidR="00EF5985" w:rsidRDefault="00EF5985" w:rsidP="005D003A">
      <w:pPr>
        <w:spacing w:after="0" w:line="240" w:lineRule="auto"/>
      </w:pPr>
      <w:r>
        <w:separator/>
      </w:r>
    </w:p>
  </w:endnote>
  <w:endnote w:type="continuationSeparator" w:id="0">
    <w:p w14:paraId="16A2F293" w14:textId="77777777" w:rsidR="00EF5985" w:rsidRDefault="00EF5985" w:rsidP="005D003A">
      <w:pPr>
        <w:spacing w:after="0" w:line="240" w:lineRule="auto"/>
      </w:pPr>
      <w:r>
        <w:continuationSeparator/>
      </w:r>
    </w:p>
  </w:endnote>
  <w:endnote w:type="continuationNotice" w:id="1">
    <w:p w14:paraId="3E7B037D" w14:textId="77777777" w:rsidR="00EF5985" w:rsidRDefault="00EF59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larendon Pro Light">
    <w:panose1 w:val="02040304040705060204"/>
    <w:charset w:val="4D"/>
    <w:family w:val="roman"/>
    <w:notTrueType/>
    <w:pitch w:val="variable"/>
    <w:sig w:usb0="0000000F"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0035528"/>
      <w:docPartObj>
        <w:docPartGallery w:val="Page Numbers (Bottom of Page)"/>
        <w:docPartUnique/>
      </w:docPartObj>
    </w:sdtPr>
    <w:sdtContent>
      <w:p w14:paraId="400CCC18" w14:textId="4F17D37F" w:rsidR="006070F8" w:rsidRDefault="006070F8" w:rsidP="00DC19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7824D5" w14:textId="77777777" w:rsidR="006070F8" w:rsidRDefault="006070F8" w:rsidP="006070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4535734"/>
      <w:docPartObj>
        <w:docPartGallery w:val="Page Numbers (Bottom of Page)"/>
        <w:docPartUnique/>
      </w:docPartObj>
    </w:sdtPr>
    <w:sdtContent>
      <w:p w14:paraId="43354199" w14:textId="4CD20BD9" w:rsidR="006070F8" w:rsidRDefault="006070F8" w:rsidP="00DC19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83D33E" w14:textId="34C4FFCA" w:rsidR="00292DC0" w:rsidRDefault="00A8628C" w:rsidP="006070F8">
    <w:pPr>
      <w:pBdr>
        <w:top w:val="nil"/>
        <w:left w:val="nil"/>
        <w:bottom w:val="nil"/>
        <w:right w:val="nil"/>
        <w:between w:val="nil"/>
      </w:pBdr>
      <w:tabs>
        <w:tab w:val="center" w:pos="4320"/>
        <w:tab w:val="right" w:pos="8640"/>
      </w:tabs>
      <w:ind w:right="360"/>
    </w:pPr>
    <w:r w:rsidRPr="00FF34CD">
      <w:rPr>
        <w:b/>
        <w:bCs/>
        <w:noProof/>
        <w:sz w:val="20"/>
        <w:szCs w:val="20"/>
      </w:rPr>
      <w:drawing>
        <wp:anchor distT="0" distB="0" distL="114300" distR="114300" simplePos="0" relativeHeight="251658243" behindDoc="1" locked="0" layoutInCell="1" allowOverlap="1" wp14:anchorId="44EC8494" wp14:editId="6AC6063F">
          <wp:simplePos x="0" y="0"/>
          <wp:positionH relativeFrom="column">
            <wp:posOffset>0</wp:posOffset>
          </wp:positionH>
          <wp:positionV relativeFrom="paragraph">
            <wp:posOffset>1903095</wp:posOffset>
          </wp:positionV>
          <wp:extent cx="5731510" cy="5605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5605145"/>
                  </a:xfrm>
                  <a:prstGeom prst="rect">
                    <a:avLst/>
                  </a:prstGeom>
                </pic:spPr>
              </pic:pic>
            </a:graphicData>
          </a:graphic>
          <wp14:sizeRelH relativeFrom="margin">
            <wp14:pctWidth>0</wp14:pctWidth>
          </wp14:sizeRelH>
          <wp14:sizeRelV relativeFrom="margin">
            <wp14:pctHeight>0</wp14:pctHeight>
          </wp14:sizeRelV>
        </wp:anchor>
      </w:drawing>
    </w:r>
    <w:r w:rsidR="006070F8" w:rsidRPr="00FF34CD">
      <w:rPr>
        <w:b/>
        <w:bCs/>
        <w:color w:val="000000"/>
        <w:sz w:val="20"/>
        <w:szCs w:val="20"/>
      </w:rPr>
      <w:t xml:space="preserve">Please send a copy of this contract to Catriona Cairns: </w:t>
    </w:r>
    <w:hyperlink r:id="rId2">
      <w:r w:rsidR="006070F8" w:rsidRPr="00FF34CD">
        <w:rPr>
          <w:b/>
          <w:bCs/>
          <w:color w:val="0000FF"/>
          <w:sz w:val="20"/>
          <w:szCs w:val="20"/>
          <w:u w:val="single"/>
        </w:rPr>
        <w:t>catrionajcairns@gmail.com</w:t>
      </w:r>
    </w:hyperlink>
    <w:r w:rsidR="006070F8">
      <w:tab/>
      <w:t>Page |</w:t>
    </w:r>
  </w:p>
  <w:p w14:paraId="4D935D50" w14:textId="7667426D" w:rsidR="00AC5E74" w:rsidRPr="00626003" w:rsidRDefault="003A26AB" w:rsidP="00626003">
    <w:pPr>
      <w:tabs>
        <w:tab w:val="left" w:pos="-1159"/>
        <w:tab w:val="left" w:pos="-720"/>
        <w:tab w:val="left" w:pos="0"/>
      </w:tabs>
      <w:rPr>
        <w:sz w:val="20"/>
        <w:szCs w:val="20"/>
      </w:rPr>
    </w:pPr>
    <w:r w:rsidRPr="00FF34CD">
      <w:rPr>
        <w:sz w:val="20"/>
        <w:szCs w:val="20"/>
      </w:rPr>
      <w:t>6. Annual Training Contract Between ACP Candidate and their Training</w:t>
    </w:r>
    <w:r w:rsidR="006070F8" w:rsidRPr="00FF34CD">
      <w:rPr>
        <w:sz w:val="20"/>
        <w:szCs w:val="20"/>
      </w:rPr>
      <w:t xml:space="preserve"> Supervisor</w:t>
    </w:r>
    <w:r w:rsidR="00AC5E74" w:rsidRPr="00AC5E74">
      <w:rPr>
        <w:rFonts w:ascii="Helvetica" w:hAnsi="Helvetica"/>
        <w:noProof/>
      </w:rPr>
      <w:drawing>
        <wp:anchor distT="0" distB="0" distL="114300" distR="114300" simplePos="0" relativeHeight="251663360" behindDoc="1" locked="0" layoutInCell="1" allowOverlap="1" wp14:anchorId="41EC61CD" wp14:editId="3D680EAE">
          <wp:simplePos x="0" y="0"/>
          <wp:positionH relativeFrom="column">
            <wp:posOffset>0</wp:posOffset>
          </wp:positionH>
          <wp:positionV relativeFrom="paragraph">
            <wp:posOffset>1903095</wp:posOffset>
          </wp:positionV>
          <wp:extent cx="5731510" cy="5605145"/>
          <wp:effectExtent l="0" t="0" r="0" b="0"/>
          <wp:wrapNone/>
          <wp:docPr id="2130097820" name="Picture 213009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56051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FD7D" w14:textId="77777777" w:rsidR="00626003" w:rsidRDefault="00626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68F27" w14:textId="77777777" w:rsidR="00EF5985" w:rsidRDefault="00EF5985" w:rsidP="005D003A">
      <w:pPr>
        <w:spacing w:after="0" w:line="240" w:lineRule="auto"/>
      </w:pPr>
      <w:r>
        <w:separator/>
      </w:r>
    </w:p>
  </w:footnote>
  <w:footnote w:type="continuationSeparator" w:id="0">
    <w:p w14:paraId="5356A1DC" w14:textId="77777777" w:rsidR="00EF5985" w:rsidRDefault="00EF5985" w:rsidP="005D003A">
      <w:pPr>
        <w:spacing w:after="0" w:line="240" w:lineRule="auto"/>
      </w:pPr>
      <w:r>
        <w:continuationSeparator/>
      </w:r>
    </w:p>
  </w:footnote>
  <w:footnote w:type="continuationNotice" w:id="1">
    <w:p w14:paraId="4EC9D191" w14:textId="77777777" w:rsidR="00EF5985" w:rsidRDefault="00EF59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E094" w14:textId="77777777" w:rsidR="000E2CEF" w:rsidRDefault="00EF5985">
    <w:pPr>
      <w:pStyle w:val="Header"/>
    </w:pPr>
    <w:r>
      <w:rPr>
        <w:noProof/>
      </w:rPr>
      <w:pict w14:anchorId="778DF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79110" o:spid="_x0000_s1026" type="#_x0000_t75" alt="" style="position:absolute;margin-left:0;margin-top:0;width:451.1pt;height:451.1pt;z-index:-251655168;mso-wrap-edited:f;mso-width-percent:0;mso-height-percent:0;mso-position-horizontal:center;mso-position-horizontal-relative:margin;mso-position-vertical:center;mso-position-vertical-relative:margin;mso-width-percent:0;mso-height-percent:0" o:allowincell="f">
          <v:imagedata r:id="rId1" o:title="corner f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D5D32" w14:textId="77777777" w:rsidR="005D003A" w:rsidRDefault="00B97673" w:rsidP="00B97673">
    <w:pPr>
      <w:pStyle w:val="Header"/>
      <w:ind w:left="-142"/>
    </w:pPr>
    <w:r>
      <w:fldChar w:fldCharType="begin"/>
    </w:r>
    <w:r>
      <w:instrText xml:space="preserve"> INCLUDEPICTURE "/Users/luisamaloni/Library/Group Containers/UBF8T346G9.ms/WebArchiveCopyPasteTempFiles/com.microsoft.Word/443e02d8-bcf0-437a-9ccc-f00673987570" \* MERGEFORMATINET </w:instrText>
    </w:r>
    <w:r>
      <w:fldChar w:fldCharType="separate"/>
    </w:r>
    <w:r>
      <w:rPr>
        <w:noProof/>
      </w:rPr>
      <w:drawing>
        <wp:inline distT="0" distB="0" distL="0" distR="0" wp14:anchorId="6DB810F3" wp14:editId="496F23B4">
          <wp:extent cx="1828800" cy="898769"/>
          <wp:effectExtent l="0" t="0" r="0" b="0"/>
          <wp:docPr id="1843960312"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0312" name="Picture 1" descr="A black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313" cy="914256"/>
                  </a:xfrm>
                  <a:prstGeom prst="rect">
                    <a:avLst/>
                  </a:prstGeom>
                  <a:noFill/>
                  <a:ln>
                    <a:noFill/>
                  </a:ln>
                </pic:spPr>
              </pic:pic>
            </a:graphicData>
          </a:graphic>
        </wp:inline>
      </w:drawing>
    </w:r>
    <w:r>
      <w:fldChar w:fldCharType="end"/>
    </w:r>
  </w:p>
  <w:p w14:paraId="066CEE95" w14:textId="77777777" w:rsidR="005D003A" w:rsidRDefault="005D00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782F" w14:textId="77777777" w:rsidR="000E2CEF" w:rsidRDefault="00EF5985">
    <w:pPr>
      <w:pStyle w:val="Header"/>
    </w:pPr>
    <w:r>
      <w:rPr>
        <w:noProof/>
      </w:rPr>
      <w:pict w14:anchorId="1FD1E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79109" o:spid="_x0000_s1025" type="#_x0000_t75" alt="" style="position:absolute;margin-left:0;margin-top:0;width:451.1pt;height:451.1pt;z-index:-251656192;mso-wrap-edited:f;mso-width-percent:0;mso-height-percent:0;mso-position-horizontal:center;mso-position-horizontal-relative:margin;mso-position-vertical:center;mso-position-vertical-relative:margin;mso-width-percent:0;mso-height-percent:0" o:allowincell="f">
          <v:imagedata r:id="rId1" o:title="corner f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F7041"/>
    <w:multiLevelType w:val="multilevel"/>
    <w:tmpl w:val="D892F770"/>
    <w:styleLink w:val="CurrentList2"/>
    <w:lvl w:ilvl="0">
      <w:start w:val="1"/>
      <w:numFmt w:val="decimal"/>
      <w:lvlText w:val="%1."/>
      <w:lvlJc w:val="left"/>
      <w:pPr>
        <w:ind w:left="720" w:hanging="360"/>
      </w:pPr>
      <w:rPr>
        <w:rFonts w:ascii="Helvetica" w:hAnsi="Helvetica" w:cs="Times New Roman" w:hint="default"/>
        <w:b/>
        <w:bCs w:val="0"/>
        <w:i w:val="0"/>
        <w:iCs w:val="0"/>
        <w:spacing w:val="0"/>
        <w:w w:val="1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8E52C6"/>
    <w:multiLevelType w:val="hybridMultilevel"/>
    <w:tmpl w:val="7DBE4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E12B78"/>
    <w:multiLevelType w:val="multilevel"/>
    <w:tmpl w:val="349A59B0"/>
    <w:styleLink w:val="CurrentList1"/>
    <w:lvl w:ilvl="0">
      <w:start w:val="1"/>
      <w:numFmt w:val="decimal"/>
      <w:lvlText w:val="%1."/>
      <w:lvlJc w:val="left"/>
      <w:pPr>
        <w:ind w:left="720" w:hanging="360"/>
      </w:pPr>
      <w:rPr>
        <w:rFonts w:ascii="Helvetica" w:hAnsi="Helvetica" w:cs="Times New Roman" w:hint="default"/>
        <w:b w:val="0"/>
        <w:bCs w:val="0"/>
        <w:i w:val="0"/>
        <w:iCs w:val="0"/>
        <w:spacing w:val="0"/>
        <w:w w:val="1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7C0A88"/>
    <w:multiLevelType w:val="hybridMultilevel"/>
    <w:tmpl w:val="44107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3E70DA"/>
    <w:multiLevelType w:val="hybridMultilevel"/>
    <w:tmpl w:val="8A321580"/>
    <w:lvl w:ilvl="0" w:tplc="552601DA">
      <w:start w:val="1"/>
      <w:numFmt w:val="decimal"/>
      <w:lvlText w:val="%1."/>
      <w:lvlJc w:val="left"/>
      <w:pPr>
        <w:ind w:left="720" w:hanging="360"/>
      </w:pPr>
      <w:rPr>
        <w:rFonts w:asciiTheme="minorHAnsi" w:hAnsiTheme="minorHAnsi" w:cstheme="minorHAnsi" w:hint="default"/>
        <w:b/>
        <w:bCs w:val="0"/>
        <w:i w:val="0"/>
        <w:iCs w:val="0"/>
        <w:spacing w:val="0"/>
        <w:w w:val="100"/>
        <w:sz w:val="22"/>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0772625">
    <w:abstractNumId w:val="3"/>
  </w:num>
  <w:num w:numId="2" w16cid:durableId="494687644">
    <w:abstractNumId w:val="1"/>
  </w:num>
  <w:num w:numId="3" w16cid:durableId="1303467503">
    <w:abstractNumId w:val="4"/>
  </w:num>
  <w:num w:numId="4" w16cid:durableId="1534271972">
    <w:abstractNumId w:val="2"/>
  </w:num>
  <w:num w:numId="5" w16cid:durableId="1341661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9"/>
  <w:attachedTemplate r:id="rId1"/>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0F8"/>
    <w:rsid w:val="00065654"/>
    <w:rsid w:val="000727A5"/>
    <w:rsid w:val="00083EF2"/>
    <w:rsid w:val="000C6AE6"/>
    <w:rsid w:val="000D060C"/>
    <w:rsid w:val="000D3159"/>
    <w:rsid w:val="000E2CEF"/>
    <w:rsid w:val="000E4AFA"/>
    <w:rsid w:val="00105B6F"/>
    <w:rsid w:val="001A6C8E"/>
    <w:rsid w:val="001B0FAD"/>
    <w:rsid w:val="001C2398"/>
    <w:rsid w:val="001C705B"/>
    <w:rsid w:val="001E33F1"/>
    <w:rsid w:val="001F0938"/>
    <w:rsid w:val="00236519"/>
    <w:rsid w:val="00247ABC"/>
    <w:rsid w:val="0025246B"/>
    <w:rsid w:val="00253BA4"/>
    <w:rsid w:val="00292DC0"/>
    <w:rsid w:val="00297D34"/>
    <w:rsid w:val="002B2ED5"/>
    <w:rsid w:val="002C43ED"/>
    <w:rsid w:val="002E1F5D"/>
    <w:rsid w:val="002F7AD6"/>
    <w:rsid w:val="00313024"/>
    <w:rsid w:val="003146A7"/>
    <w:rsid w:val="00315213"/>
    <w:rsid w:val="003303C0"/>
    <w:rsid w:val="003346FE"/>
    <w:rsid w:val="00387DBC"/>
    <w:rsid w:val="00392104"/>
    <w:rsid w:val="00393557"/>
    <w:rsid w:val="0039681F"/>
    <w:rsid w:val="003A26AB"/>
    <w:rsid w:val="003E1E8D"/>
    <w:rsid w:val="003E37D3"/>
    <w:rsid w:val="00400792"/>
    <w:rsid w:val="0040562F"/>
    <w:rsid w:val="00431B96"/>
    <w:rsid w:val="004867E3"/>
    <w:rsid w:val="004977B2"/>
    <w:rsid w:val="004A67FB"/>
    <w:rsid w:val="004C505A"/>
    <w:rsid w:val="004C51E8"/>
    <w:rsid w:val="004E7506"/>
    <w:rsid w:val="004F0A11"/>
    <w:rsid w:val="004F38E9"/>
    <w:rsid w:val="00504930"/>
    <w:rsid w:val="00505B5D"/>
    <w:rsid w:val="00510B86"/>
    <w:rsid w:val="00546FBC"/>
    <w:rsid w:val="0056669B"/>
    <w:rsid w:val="00594F41"/>
    <w:rsid w:val="005C7090"/>
    <w:rsid w:val="005D003A"/>
    <w:rsid w:val="005F0787"/>
    <w:rsid w:val="005F4A48"/>
    <w:rsid w:val="005F666B"/>
    <w:rsid w:val="006070F8"/>
    <w:rsid w:val="00621D03"/>
    <w:rsid w:val="00623E22"/>
    <w:rsid w:val="00626003"/>
    <w:rsid w:val="00656318"/>
    <w:rsid w:val="00667B0C"/>
    <w:rsid w:val="0068446C"/>
    <w:rsid w:val="00684C8D"/>
    <w:rsid w:val="0069103D"/>
    <w:rsid w:val="00693BDF"/>
    <w:rsid w:val="006B7B2C"/>
    <w:rsid w:val="00737FA0"/>
    <w:rsid w:val="00751A61"/>
    <w:rsid w:val="00763EA6"/>
    <w:rsid w:val="00771DDD"/>
    <w:rsid w:val="007B66C7"/>
    <w:rsid w:val="007C10A1"/>
    <w:rsid w:val="007C162F"/>
    <w:rsid w:val="007E0C8F"/>
    <w:rsid w:val="007F5E0A"/>
    <w:rsid w:val="00800692"/>
    <w:rsid w:val="008455AF"/>
    <w:rsid w:val="008458BA"/>
    <w:rsid w:val="00852E58"/>
    <w:rsid w:val="00855AB5"/>
    <w:rsid w:val="00864703"/>
    <w:rsid w:val="00876344"/>
    <w:rsid w:val="00876DF1"/>
    <w:rsid w:val="00887DE7"/>
    <w:rsid w:val="008924E5"/>
    <w:rsid w:val="00893D60"/>
    <w:rsid w:val="00895376"/>
    <w:rsid w:val="008D01B3"/>
    <w:rsid w:val="008D0628"/>
    <w:rsid w:val="008D2095"/>
    <w:rsid w:val="00903D6C"/>
    <w:rsid w:val="00936095"/>
    <w:rsid w:val="009543C5"/>
    <w:rsid w:val="00982D9B"/>
    <w:rsid w:val="009A20AD"/>
    <w:rsid w:val="009B4CB5"/>
    <w:rsid w:val="009F7D69"/>
    <w:rsid w:val="00A015E9"/>
    <w:rsid w:val="00A31F3D"/>
    <w:rsid w:val="00A457AE"/>
    <w:rsid w:val="00A82EB4"/>
    <w:rsid w:val="00A8628C"/>
    <w:rsid w:val="00A921F4"/>
    <w:rsid w:val="00A93AD6"/>
    <w:rsid w:val="00AA0D95"/>
    <w:rsid w:val="00AC5E74"/>
    <w:rsid w:val="00B23693"/>
    <w:rsid w:val="00B254A0"/>
    <w:rsid w:val="00B25BD6"/>
    <w:rsid w:val="00B43E5C"/>
    <w:rsid w:val="00B71E78"/>
    <w:rsid w:val="00B97673"/>
    <w:rsid w:val="00BA19A3"/>
    <w:rsid w:val="00BD132D"/>
    <w:rsid w:val="00BD5A83"/>
    <w:rsid w:val="00C14E00"/>
    <w:rsid w:val="00C318EC"/>
    <w:rsid w:val="00C358B1"/>
    <w:rsid w:val="00C5061B"/>
    <w:rsid w:val="00C66D5D"/>
    <w:rsid w:val="00C720A7"/>
    <w:rsid w:val="00CB1788"/>
    <w:rsid w:val="00CC1704"/>
    <w:rsid w:val="00D06D55"/>
    <w:rsid w:val="00D3056B"/>
    <w:rsid w:val="00D40DC3"/>
    <w:rsid w:val="00D46ED4"/>
    <w:rsid w:val="00D7166E"/>
    <w:rsid w:val="00D838A4"/>
    <w:rsid w:val="00DA267A"/>
    <w:rsid w:val="00DB5241"/>
    <w:rsid w:val="00DC3D02"/>
    <w:rsid w:val="00E9574F"/>
    <w:rsid w:val="00EA1EE1"/>
    <w:rsid w:val="00EC763D"/>
    <w:rsid w:val="00ED7697"/>
    <w:rsid w:val="00EF5985"/>
    <w:rsid w:val="00F24CDD"/>
    <w:rsid w:val="00F3478F"/>
    <w:rsid w:val="00F9339A"/>
    <w:rsid w:val="00F9769F"/>
    <w:rsid w:val="00FA0A09"/>
    <w:rsid w:val="00FA299F"/>
    <w:rsid w:val="00FD08F5"/>
    <w:rsid w:val="00FF1ABA"/>
    <w:rsid w:val="00FF2681"/>
    <w:rsid w:val="00FF34CD"/>
    <w:rsid w:val="00FF7F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F783"/>
  <w15:chartTrackingRefBased/>
  <w15:docId w15:val="{69578E36-FB9B-3748-8BC2-37E96BFA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0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03A"/>
  </w:style>
  <w:style w:type="paragraph" w:styleId="Footer">
    <w:name w:val="footer"/>
    <w:basedOn w:val="Normal"/>
    <w:link w:val="FooterChar"/>
    <w:uiPriority w:val="99"/>
    <w:unhideWhenUsed/>
    <w:rsid w:val="005D0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03A"/>
  </w:style>
  <w:style w:type="paragraph" w:styleId="NormalWeb">
    <w:name w:val="Normal (Web)"/>
    <w:basedOn w:val="Normal"/>
    <w:uiPriority w:val="99"/>
    <w:unhideWhenUsed/>
    <w:rsid w:val="004E750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4E7506"/>
    <w:rPr>
      <w:color w:val="0000FF"/>
      <w:u w:val="single"/>
    </w:rPr>
  </w:style>
  <w:style w:type="character" w:styleId="UnresolvedMention">
    <w:name w:val="Unresolved Mention"/>
    <w:basedOn w:val="DefaultParagraphFont"/>
    <w:uiPriority w:val="99"/>
    <w:semiHidden/>
    <w:unhideWhenUsed/>
    <w:rsid w:val="00247ABC"/>
    <w:rPr>
      <w:color w:val="605E5C"/>
      <w:shd w:val="clear" w:color="auto" w:fill="E1DFDD"/>
    </w:rPr>
  </w:style>
  <w:style w:type="character" w:styleId="PageNumber">
    <w:name w:val="page number"/>
    <w:basedOn w:val="DefaultParagraphFont"/>
    <w:uiPriority w:val="99"/>
    <w:semiHidden/>
    <w:unhideWhenUsed/>
    <w:rsid w:val="006070F8"/>
  </w:style>
  <w:style w:type="paragraph" w:styleId="ListParagraph">
    <w:name w:val="List Paragraph"/>
    <w:basedOn w:val="Normal"/>
    <w:uiPriority w:val="34"/>
    <w:qFormat/>
    <w:rsid w:val="00E9574F"/>
    <w:pPr>
      <w:spacing w:after="0" w:line="240" w:lineRule="auto"/>
      <w:ind w:left="720"/>
      <w:contextualSpacing/>
    </w:pPr>
    <w:rPr>
      <w:rFonts w:ascii="Times New Roman" w:eastAsia="Times New Roman" w:hAnsi="Times New Roman" w:cs="Times New Roman"/>
      <w:sz w:val="24"/>
      <w:szCs w:val="24"/>
      <w:lang w:val="en-US" w:eastAsia="en-GB"/>
    </w:rPr>
  </w:style>
  <w:style w:type="numbering" w:customStyle="1" w:styleId="CurrentList1">
    <w:name w:val="Current List1"/>
    <w:uiPriority w:val="99"/>
    <w:rsid w:val="003A26AB"/>
    <w:pPr>
      <w:numPr>
        <w:numId w:val="4"/>
      </w:numPr>
    </w:pPr>
  </w:style>
  <w:style w:type="numbering" w:customStyle="1" w:styleId="CurrentList2">
    <w:name w:val="Current List2"/>
    <w:uiPriority w:val="99"/>
    <w:rsid w:val="003A26AB"/>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7236">
      <w:bodyDiv w:val="1"/>
      <w:marLeft w:val="0"/>
      <w:marRight w:val="0"/>
      <w:marTop w:val="0"/>
      <w:marBottom w:val="0"/>
      <w:divBdr>
        <w:top w:val="none" w:sz="0" w:space="0" w:color="auto"/>
        <w:left w:val="none" w:sz="0" w:space="0" w:color="auto"/>
        <w:bottom w:val="none" w:sz="0" w:space="0" w:color="auto"/>
        <w:right w:val="none" w:sz="0" w:space="0" w:color="auto"/>
      </w:divBdr>
      <w:divsChild>
        <w:div w:id="882671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anz.org.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catrionajcairns@gmail.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isamaloni/Library/Group%20Containers/UBF8T346G9.Office/User%20Content.localized/Templates.localized/APANZ%20Letterhead%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6DF4E-75EF-4EB7-B0F2-CFB47AD9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APANZ Letterhead 2025.dotx</Template>
  <TotalTime>2</TotalTime>
  <Pages>5</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admin@apanz.org.nz</cp:lastModifiedBy>
  <cp:revision>3</cp:revision>
  <cp:lastPrinted>2021-12-09T20:31:00Z</cp:lastPrinted>
  <dcterms:created xsi:type="dcterms:W3CDTF">2026-06-04T00:01:00Z</dcterms:created>
  <dcterms:modified xsi:type="dcterms:W3CDTF">2026-06-04T21:53:00Z</dcterms:modified>
</cp:coreProperties>
</file>