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5BD9" w14:textId="77777777" w:rsidR="00E9574F" w:rsidRPr="00E9574F" w:rsidRDefault="00E9574F" w:rsidP="006070F8">
      <w:pPr>
        <w:tabs>
          <w:tab w:val="left" w:pos="-1159"/>
          <w:tab w:val="left" w:pos="-720"/>
          <w:tab w:val="left" w:pos="0"/>
        </w:tabs>
        <w:jc w:val="both"/>
        <w:rPr>
          <w:rFonts w:cstheme="minorHAnsi"/>
          <w:b/>
          <w:bCs/>
        </w:rPr>
      </w:pPr>
    </w:p>
    <w:p w14:paraId="3EF16718" w14:textId="71FD904A" w:rsidR="006070F8" w:rsidRPr="00E9574F" w:rsidRDefault="006070F8" w:rsidP="006070F8">
      <w:pPr>
        <w:tabs>
          <w:tab w:val="left" w:pos="-1159"/>
          <w:tab w:val="left" w:pos="-720"/>
          <w:tab w:val="left" w:pos="0"/>
        </w:tabs>
        <w:jc w:val="both"/>
        <w:rPr>
          <w:rFonts w:cstheme="minorHAnsi"/>
          <w:b/>
          <w:bCs/>
          <w:sz w:val="24"/>
          <w:szCs w:val="24"/>
        </w:rPr>
      </w:pPr>
      <w:r w:rsidRPr="00E9574F">
        <w:rPr>
          <w:rFonts w:cstheme="minorHAnsi"/>
          <w:b/>
          <w:bCs/>
          <w:sz w:val="24"/>
          <w:szCs w:val="24"/>
        </w:rPr>
        <w:t>9.7 Initial Training Contract Between an ACP Candidate and their Training Supervisor</w:t>
      </w:r>
    </w:p>
    <w:p w14:paraId="72BF07BD" w14:textId="77777777" w:rsidR="006070F8" w:rsidRPr="00E9574F" w:rsidRDefault="006070F8" w:rsidP="006070F8">
      <w:pPr>
        <w:tabs>
          <w:tab w:val="left" w:pos="-1159"/>
          <w:tab w:val="left" w:pos="-720"/>
          <w:tab w:val="left" w:pos="0"/>
        </w:tabs>
        <w:jc w:val="both"/>
        <w:rPr>
          <w:rFonts w:cstheme="minorHAnsi"/>
        </w:rPr>
      </w:pPr>
    </w:p>
    <w:p w14:paraId="19A31087" w14:textId="599186E8" w:rsidR="006070F8" w:rsidRPr="00E9574F" w:rsidRDefault="006070F8" w:rsidP="006070F8">
      <w:pPr>
        <w:tabs>
          <w:tab w:val="left" w:pos="-1159"/>
          <w:tab w:val="left" w:pos="-720"/>
          <w:tab w:val="left" w:pos="0"/>
        </w:tabs>
        <w:jc w:val="both"/>
        <w:rPr>
          <w:rFonts w:cstheme="minorHAnsi"/>
        </w:rPr>
      </w:pPr>
      <w:r w:rsidRPr="00E9574F">
        <w:rPr>
          <w:rFonts w:cstheme="minorHAnsi"/>
          <w:b/>
        </w:rPr>
        <w:t>Training Supervisor: (Name)</w:t>
      </w:r>
    </w:p>
    <w:p w14:paraId="1FBDBC0C" w14:textId="77777777" w:rsidR="006070F8" w:rsidRPr="00E9574F" w:rsidRDefault="006070F8" w:rsidP="006070F8">
      <w:pPr>
        <w:tabs>
          <w:tab w:val="left" w:pos="-1159"/>
          <w:tab w:val="left" w:pos="-720"/>
          <w:tab w:val="left" w:pos="0"/>
        </w:tabs>
        <w:jc w:val="both"/>
        <w:rPr>
          <w:rFonts w:cstheme="minorHAnsi"/>
        </w:rPr>
      </w:pPr>
    </w:p>
    <w:p w14:paraId="4CE3EA41"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Email:</w:t>
      </w:r>
    </w:p>
    <w:p w14:paraId="5E9EADE8" w14:textId="77777777" w:rsidR="006070F8" w:rsidRPr="00E9574F" w:rsidRDefault="006070F8" w:rsidP="006070F8">
      <w:pPr>
        <w:tabs>
          <w:tab w:val="left" w:pos="-1159"/>
          <w:tab w:val="left" w:pos="-720"/>
          <w:tab w:val="left" w:pos="0"/>
        </w:tabs>
        <w:jc w:val="both"/>
        <w:rPr>
          <w:rFonts w:cstheme="minorHAnsi"/>
        </w:rPr>
      </w:pPr>
    </w:p>
    <w:p w14:paraId="08828583"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Address:</w:t>
      </w:r>
      <w:r w:rsidRPr="00E9574F">
        <w:rPr>
          <w:rFonts w:cstheme="minorHAnsi"/>
        </w:rPr>
        <w:tab/>
      </w:r>
      <w:r w:rsidRPr="00E9574F">
        <w:rPr>
          <w:rFonts w:cstheme="minorHAnsi"/>
        </w:rPr>
        <w:tab/>
      </w:r>
      <w:r w:rsidRPr="00E9574F">
        <w:rPr>
          <w:rFonts w:cstheme="minorHAnsi"/>
        </w:rPr>
        <w:tab/>
      </w:r>
      <w:r w:rsidRPr="00E9574F">
        <w:rPr>
          <w:rFonts w:cstheme="minorHAnsi"/>
        </w:rPr>
        <w:tab/>
      </w:r>
      <w:r w:rsidRPr="00E9574F">
        <w:rPr>
          <w:rFonts w:cstheme="minorHAnsi"/>
        </w:rPr>
        <w:tab/>
        <w:t xml:space="preserve">            </w:t>
      </w:r>
    </w:p>
    <w:p w14:paraId="1248991B" w14:textId="77777777" w:rsidR="006070F8" w:rsidRPr="00E9574F" w:rsidRDefault="006070F8" w:rsidP="006070F8">
      <w:pPr>
        <w:tabs>
          <w:tab w:val="left" w:pos="-1159"/>
          <w:tab w:val="left" w:pos="-720"/>
          <w:tab w:val="left" w:pos="0"/>
        </w:tabs>
        <w:jc w:val="both"/>
        <w:rPr>
          <w:rFonts w:cstheme="minorHAnsi"/>
        </w:rPr>
      </w:pPr>
    </w:p>
    <w:p w14:paraId="0626623A"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Telephone/s:</w:t>
      </w:r>
    </w:p>
    <w:p w14:paraId="0992EE24" w14:textId="77777777" w:rsidR="006070F8" w:rsidRPr="00E9574F" w:rsidRDefault="006070F8" w:rsidP="006070F8">
      <w:pPr>
        <w:tabs>
          <w:tab w:val="left" w:pos="-1159"/>
          <w:tab w:val="left" w:pos="-720"/>
          <w:tab w:val="left" w:pos="0"/>
        </w:tabs>
        <w:jc w:val="both"/>
        <w:rPr>
          <w:rFonts w:cstheme="minorHAnsi"/>
          <w:highlight w:val="yellow"/>
        </w:rPr>
      </w:pPr>
    </w:p>
    <w:p w14:paraId="64C68EDA"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Registered Psychotherapist:</w:t>
      </w:r>
      <w:r w:rsidRPr="00E9574F">
        <w:rPr>
          <w:rFonts w:cstheme="minorHAnsi"/>
        </w:rPr>
        <w:tab/>
        <w:t xml:space="preserve">    Yes / No</w:t>
      </w:r>
    </w:p>
    <w:p w14:paraId="30632EBE" w14:textId="77777777" w:rsidR="006070F8" w:rsidRPr="00E9574F" w:rsidRDefault="006070F8" w:rsidP="006070F8">
      <w:pPr>
        <w:tabs>
          <w:tab w:val="left" w:pos="-1159"/>
          <w:tab w:val="left" w:pos="-720"/>
          <w:tab w:val="left" w:pos="0"/>
        </w:tabs>
        <w:jc w:val="both"/>
        <w:rPr>
          <w:rFonts w:cstheme="minorHAnsi"/>
          <w:highlight w:val="yellow"/>
        </w:rPr>
      </w:pPr>
    </w:p>
    <w:p w14:paraId="6804F7ED"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ACP completed:                                 Yes / No</w:t>
      </w:r>
    </w:p>
    <w:p w14:paraId="21A83530" w14:textId="77777777" w:rsidR="006070F8" w:rsidRPr="00E9574F" w:rsidRDefault="006070F8" w:rsidP="006070F8">
      <w:pPr>
        <w:tabs>
          <w:tab w:val="left" w:pos="-1159"/>
          <w:tab w:val="left" w:pos="-720"/>
          <w:tab w:val="left" w:pos="0"/>
        </w:tabs>
        <w:jc w:val="both"/>
        <w:rPr>
          <w:rFonts w:cstheme="minorHAnsi"/>
        </w:rPr>
      </w:pPr>
    </w:p>
    <w:p w14:paraId="4D0D301A" w14:textId="77777777" w:rsidR="006070F8" w:rsidRPr="00E9574F" w:rsidRDefault="006070F8" w:rsidP="006070F8">
      <w:pPr>
        <w:tabs>
          <w:tab w:val="left" w:pos="-1159"/>
          <w:tab w:val="left" w:pos="-720"/>
          <w:tab w:val="left" w:pos="0"/>
        </w:tabs>
        <w:jc w:val="both"/>
        <w:rPr>
          <w:rFonts w:cstheme="minorHAnsi"/>
        </w:rPr>
      </w:pPr>
      <w:r w:rsidRPr="00E9574F">
        <w:rPr>
          <w:rFonts w:cstheme="minorHAnsi"/>
          <w:b/>
        </w:rPr>
        <w:t>Supervisee: (Name)</w:t>
      </w:r>
    </w:p>
    <w:p w14:paraId="0DFB4218" w14:textId="77777777" w:rsidR="006070F8" w:rsidRPr="00E9574F" w:rsidRDefault="006070F8" w:rsidP="006070F8">
      <w:pPr>
        <w:tabs>
          <w:tab w:val="left" w:pos="-1159"/>
          <w:tab w:val="left" w:pos="-720"/>
          <w:tab w:val="left" w:pos="0"/>
        </w:tabs>
        <w:jc w:val="both"/>
        <w:rPr>
          <w:rFonts w:cstheme="minorHAnsi"/>
        </w:rPr>
      </w:pPr>
    </w:p>
    <w:p w14:paraId="7B2354BA"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Email:</w:t>
      </w:r>
    </w:p>
    <w:p w14:paraId="157664C0" w14:textId="77777777" w:rsidR="006070F8" w:rsidRPr="00E9574F" w:rsidRDefault="006070F8" w:rsidP="006070F8">
      <w:pPr>
        <w:tabs>
          <w:tab w:val="left" w:pos="-1159"/>
          <w:tab w:val="left" w:pos="-720"/>
          <w:tab w:val="left" w:pos="0"/>
        </w:tabs>
        <w:jc w:val="both"/>
        <w:rPr>
          <w:rFonts w:cstheme="minorHAnsi"/>
        </w:rPr>
      </w:pPr>
    </w:p>
    <w:p w14:paraId="7A03D2EB"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Address:</w:t>
      </w:r>
      <w:r w:rsidRPr="00E9574F">
        <w:rPr>
          <w:rFonts w:cstheme="minorHAnsi"/>
        </w:rPr>
        <w:tab/>
      </w:r>
      <w:r w:rsidRPr="00E9574F">
        <w:rPr>
          <w:rFonts w:cstheme="minorHAnsi"/>
        </w:rPr>
        <w:tab/>
      </w:r>
      <w:r w:rsidRPr="00E9574F">
        <w:rPr>
          <w:rFonts w:cstheme="minorHAnsi"/>
        </w:rPr>
        <w:tab/>
      </w:r>
      <w:r w:rsidRPr="00E9574F">
        <w:rPr>
          <w:rFonts w:cstheme="minorHAnsi"/>
        </w:rPr>
        <w:tab/>
      </w:r>
      <w:r w:rsidRPr="00E9574F">
        <w:rPr>
          <w:rFonts w:cstheme="minorHAnsi"/>
        </w:rPr>
        <w:tab/>
      </w:r>
      <w:r w:rsidRPr="00E9574F">
        <w:rPr>
          <w:rFonts w:cstheme="minorHAnsi"/>
        </w:rPr>
        <w:tab/>
      </w:r>
    </w:p>
    <w:p w14:paraId="7FBF71E9" w14:textId="77777777" w:rsidR="006070F8" w:rsidRPr="00E9574F" w:rsidRDefault="006070F8" w:rsidP="006070F8">
      <w:pPr>
        <w:tabs>
          <w:tab w:val="left" w:pos="-1159"/>
          <w:tab w:val="left" w:pos="-720"/>
          <w:tab w:val="left" w:pos="0"/>
        </w:tabs>
        <w:jc w:val="both"/>
        <w:rPr>
          <w:rFonts w:cstheme="minorHAnsi"/>
        </w:rPr>
      </w:pPr>
    </w:p>
    <w:p w14:paraId="6E81F11A"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Telephone/s:</w:t>
      </w:r>
    </w:p>
    <w:p w14:paraId="0A0B5D39" w14:textId="77777777" w:rsidR="006070F8" w:rsidRPr="00E9574F" w:rsidRDefault="006070F8" w:rsidP="006070F8">
      <w:pPr>
        <w:tabs>
          <w:tab w:val="left" w:pos="-1159"/>
          <w:tab w:val="left" w:pos="-720"/>
          <w:tab w:val="left" w:pos="0"/>
        </w:tabs>
        <w:jc w:val="both"/>
        <w:rPr>
          <w:rFonts w:cstheme="minorHAnsi"/>
        </w:rPr>
      </w:pPr>
    </w:p>
    <w:p w14:paraId="71040109" w14:textId="77777777" w:rsidR="006070F8" w:rsidRPr="00E9574F" w:rsidRDefault="006070F8" w:rsidP="006070F8">
      <w:pPr>
        <w:tabs>
          <w:tab w:val="left" w:pos="-1159"/>
          <w:tab w:val="left" w:pos="-720"/>
          <w:tab w:val="left" w:pos="0"/>
        </w:tabs>
        <w:jc w:val="both"/>
        <w:rPr>
          <w:rFonts w:cstheme="minorHAnsi"/>
        </w:rPr>
      </w:pPr>
      <w:r w:rsidRPr="00E9574F">
        <w:rPr>
          <w:rFonts w:cstheme="minorHAnsi"/>
        </w:rPr>
        <w:t>Date of approval to APANZ provisional membership:</w:t>
      </w:r>
    </w:p>
    <w:p w14:paraId="41A8B25A" w14:textId="77777777" w:rsidR="006070F8" w:rsidRPr="00E9574F" w:rsidRDefault="006070F8" w:rsidP="006070F8">
      <w:pPr>
        <w:tabs>
          <w:tab w:val="left" w:pos="-1159"/>
          <w:tab w:val="left" w:pos="-720"/>
          <w:tab w:val="left" w:pos="0"/>
        </w:tabs>
        <w:jc w:val="both"/>
        <w:rPr>
          <w:rFonts w:cstheme="minorHAnsi"/>
        </w:rPr>
      </w:pPr>
    </w:p>
    <w:p w14:paraId="7FCEF8BD" w14:textId="20E8DAEF" w:rsidR="006070F8" w:rsidRPr="00E9574F" w:rsidRDefault="006070F8" w:rsidP="006070F8">
      <w:pPr>
        <w:tabs>
          <w:tab w:val="left" w:pos="-1159"/>
          <w:tab w:val="left" w:pos="-720"/>
          <w:tab w:val="left" w:pos="0"/>
        </w:tabs>
        <w:jc w:val="both"/>
        <w:rPr>
          <w:rFonts w:cstheme="minorHAnsi"/>
          <w:b/>
        </w:rPr>
      </w:pPr>
      <w:r w:rsidRPr="00E9574F">
        <w:rPr>
          <w:rFonts w:cstheme="minorHAnsi"/>
          <w:b/>
        </w:rPr>
        <w:t xml:space="preserve">Note: This date marks the commencement of the 5 year timeframe for the completion of your ACP candidacy. </w:t>
      </w:r>
    </w:p>
    <w:p w14:paraId="2023C60A" w14:textId="77777777" w:rsidR="006070F8" w:rsidRPr="00E9574F" w:rsidRDefault="006070F8">
      <w:pPr>
        <w:rPr>
          <w:rFonts w:cstheme="minorHAnsi"/>
          <w:b/>
        </w:rPr>
      </w:pPr>
      <w:r w:rsidRPr="00E9574F">
        <w:rPr>
          <w:rFonts w:cstheme="minorHAnsi"/>
          <w:b/>
        </w:rPr>
        <w:br w:type="page"/>
      </w:r>
    </w:p>
    <w:p w14:paraId="43F81FCD" w14:textId="77777777" w:rsidR="006070F8" w:rsidRPr="00E9574F" w:rsidRDefault="006070F8" w:rsidP="006070F8">
      <w:pPr>
        <w:tabs>
          <w:tab w:val="left" w:pos="-1159"/>
          <w:tab w:val="left" w:pos="-720"/>
          <w:tab w:val="left" w:pos="0"/>
        </w:tabs>
        <w:jc w:val="both"/>
        <w:rPr>
          <w:rFonts w:cstheme="minorHAnsi"/>
        </w:rPr>
      </w:pPr>
    </w:p>
    <w:p w14:paraId="138DB131" w14:textId="77777777" w:rsidR="006070F8" w:rsidRPr="00E9574F" w:rsidRDefault="006070F8" w:rsidP="00E9574F">
      <w:pPr>
        <w:tabs>
          <w:tab w:val="left" w:pos="-1159"/>
          <w:tab w:val="left" w:pos="-720"/>
          <w:tab w:val="left" w:pos="567"/>
        </w:tabs>
        <w:jc w:val="both"/>
        <w:rPr>
          <w:rFonts w:cstheme="minorHAnsi"/>
        </w:rPr>
      </w:pPr>
      <w:r w:rsidRPr="00E9574F">
        <w:rPr>
          <w:rFonts w:cstheme="minorHAnsi"/>
          <w:b/>
        </w:rPr>
        <w:t xml:space="preserve">1. </w:t>
      </w:r>
      <w:r w:rsidRPr="00E9574F">
        <w:rPr>
          <w:rFonts w:cstheme="minorHAnsi"/>
          <w:b/>
        </w:rPr>
        <w:tab/>
        <w:t>SUPERVISEE to complete</w:t>
      </w:r>
    </w:p>
    <w:p w14:paraId="3DD35F2C" w14:textId="77777777" w:rsidR="006070F8" w:rsidRPr="00E9574F" w:rsidRDefault="006070F8" w:rsidP="006070F8">
      <w:pPr>
        <w:tabs>
          <w:tab w:val="left" w:pos="-1159"/>
          <w:tab w:val="left" w:pos="-720"/>
          <w:tab w:val="left" w:pos="0"/>
        </w:tabs>
        <w:jc w:val="both"/>
        <w:rPr>
          <w:rFonts w:cstheme="minorHAnsi"/>
        </w:rPr>
      </w:pPr>
    </w:p>
    <w:p w14:paraId="70F6E190" w14:textId="77777777" w:rsidR="006070F8" w:rsidRPr="00E9574F" w:rsidRDefault="006070F8" w:rsidP="006070F8">
      <w:pPr>
        <w:tabs>
          <w:tab w:val="left" w:pos="-1159"/>
          <w:tab w:val="left" w:pos="-720"/>
          <w:tab w:val="left" w:pos="567"/>
        </w:tabs>
        <w:ind w:left="567" w:hanging="567"/>
        <w:jc w:val="both"/>
        <w:rPr>
          <w:rFonts w:cstheme="minorHAnsi"/>
        </w:rPr>
      </w:pPr>
      <w:r w:rsidRPr="00E9574F">
        <w:rPr>
          <w:rFonts w:cstheme="minorHAnsi"/>
          <w:b/>
        </w:rPr>
        <w:t>1a.</w:t>
      </w:r>
      <w:r w:rsidRPr="00E9574F">
        <w:rPr>
          <w:rFonts w:cstheme="minorHAnsi"/>
          <w:b/>
        </w:rPr>
        <w:tab/>
      </w:r>
      <w:r w:rsidRPr="00E9574F">
        <w:rPr>
          <w:rFonts w:cstheme="minorHAnsi"/>
        </w:rPr>
        <w:t>Current training:</w:t>
      </w:r>
    </w:p>
    <w:p w14:paraId="4A385590" w14:textId="77777777" w:rsidR="006070F8" w:rsidRPr="00E9574F" w:rsidRDefault="006070F8" w:rsidP="006070F8">
      <w:pPr>
        <w:tabs>
          <w:tab w:val="left" w:pos="-1159"/>
          <w:tab w:val="left" w:pos="-720"/>
          <w:tab w:val="left" w:pos="567"/>
        </w:tabs>
        <w:ind w:left="567" w:hanging="567"/>
        <w:jc w:val="both"/>
        <w:rPr>
          <w:rFonts w:cstheme="minorHAnsi"/>
        </w:rPr>
      </w:pPr>
    </w:p>
    <w:p w14:paraId="6E373FB7" w14:textId="77777777" w:rsidR="006070F8" w:rsidRPr="00E9574F" w:rsidRDefault="006070F8" w:rsidP="006070F8">
      <w:pPr>
        <w:tabs>
          <w:tab w:val="left" w:pos="-1159"/>
          <w:tab w:val="left" w:pos="-720"/>
          <w:tab w:val="left" w:pos="567"/>
        </w:tabs>
        <w:jc w:val="both"/>
        <w:rPr>
          <w:rFonts w:cstheme="minorHAnsi"/>
        </w:rPr>
      </w:pPr>
    </w:p>
    <w:p w14:paraId="5894377B" w14:textId="77777777" w:rsidR="006070F8" w:rsidRPr="00E9574F" w:rsidRDefault="006070F8" w:rsidP="006070F8">
      <w:pPr>
        <w:tabs>
          <w:tab w:val="left" w:pos="-1159"/>
          <w:tab w:val="left" w:pos="-720"/>
          <w:tab w:val="left" w:pos="567"/>
        </w:tabs>
        <w:ind w:left="567" w:hanging="567"/>
        <w:jc w:val="both"/>
        <w:rPr>
          <w:rFonts w:cstheme="minorHAnsi"/>
        </w:rPr>
      </w:pPr>
    </w:p>
    <w:p w14:paraId="49214805" w14:textId="77777777" w:rsidR="006070F8" w:rsidRPr="00E9574F" w:rsidRDefault="006070F8" w:rsidP="006070F8">
      <w:pPr>
        <w:tabs>
          <w:tab w:val="left" w:pos="-1159"/>
          <w:tab w:val="left" w:pos="-720"/>
          <w:tab w:val="left" w:pos="567"/>
        </w:tabs>
        <w:ind w:left="567" w:hanging="567"/>
        <w:jc w:val="both"/>
        <w:rPr>
          <w:rFonts w:cstheme="minorHAnsi"/>
        </w:rPr>
      </w:pPr>
      <w:r w:rsidRPr="00E9574F">
        <w:rPr>
          <w:rFonts w:cstheme="minorHAnsi"/>
          <w:b/>
        </w:rPr>
        <w:t>1b.</w:t>
      </w:r>
      <w:r w:rsidRPr="00E9574F">
        <w:rPr>
          <w:rFonts w:cstheme="minorHAnsi"/>
          <w:b/>
        </w:rPr>
        <w:tab/>
      </w:r>
      <w:r w:rsidRPr="00E9574F">
        <w:rPr>
          <w:rFonts w:cstheme="minorHAnsi"/>
        </w:rPr>
        <w:t>Training supervision frequency and hours to date:</w:t>
      </w:r>
    </w:p>
    <w:p w14:paraId="1CD4B598" w14:textId="77777777" w:rsidR="006070F8" w:rsidRPr="00E9574F" w:rsidRDefault="006070F8" w:rsidP="006070F8">
      <w:pPr>
        <w:tabs>
          <w:tab w:val="left" w:pos="-1159"/>
          <w:tab w:val="left" w:pos="-720"/>
          <w:tab w:val="left" w:pos="567"/>
        </w:tabs>
        <w:ind w:left="567" w:hanging="567"/>
        <w:jc w:val="both"/>
        <w:rPr>
          <w:rFonts w:cstheme="minorHAnsi"/>
        </w:rPr>
      </w:pPr>
    </w:p>
    <w:p w14:paraId="27475087" w14:textId="77777777" w:rsidR="006070F8" w:rsidRPr="00E9574F" w:rsidRDefault="006070F8" w:rsidP="006070F8">
      <w:pPr>
        <w:tabs>
          <w:tab w:val="left" w:pos="-1159"/>
          <w:tab w:val="left" w:pos="-720"/>
          <w:tab w:val="left" w:pos="567"/>
        </w:tabs>
        <w:ind w:left="567" w:hanging="567"/>
        <w:jc w:val="both"/>
        <w:rPr>
          <w:rFonts w:cstheme="minorHAnsi"/>
        </w:rPr>
      </w:pPr>
    </w:p>
    <w:p w14:paraId="75E90961" w14:textId="77777777" w:rsidR="006070F8" w:rsidRPr="00E9574F" w:rsidRDefault="006070F8" w:rsidP="006070F8">
      <w:pPr>
        <w:tabs>
          <w:tab w:val="left" w:pos="-1159"/>
          <w:tab w:val="left" w:pos="-720"/>
          <w:tab w:val="left" w:pos="567"/>
        </w:tabs>
        <w:ind w:left="567" w:hanging="567"/>
        <w:jc w:val="both"/>
        <w:rPr>
          <w:rFonts w:cstheme="minorHAnsi"/>
        </w:rPr>
      </w:pPr>
    </w:p>
    <w:p w14:paraId="0819D33D" w14:textId="77777777" w:rsidR="006070F8" w:rsidRPr="00E9574F" w:rsidRDefault="006070F8" w:rsidP="006070F8">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E9574F">
        <w:rPr>
          <w:rFonts w:cstheme="minorHAnsi"/>
          <w:b/>
          <w:bCs/>
        </w:rPr>
        <w:t>1c.</w:t>
      </w:r>
      <w:r w:rsidRPr="00E9574F">
        <w:rPr>
          <w:rFonts w:cstheme="minorHAnsi"/>
        </w:rPr>
        <w:t xml:space="preserve">    As you will be aware while you are in training it is unethical to    </w:t>
      </w:r>
    </w:p>
    <w:p w14:paraId="61C98E85" w14:textId="77777777" w:rsidR="006070F8" w:rsidRPr="00E9574F" w:rsidRDefault="006070F8" w:rsidP="006070F8">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E9574F">
        <w:rPr>
          <w:rFonts w:cstheme="minorHAnsi"/>
        </w:rPr>
        <w:t xml:space="preserve">          represent yourself as a psychotherapist. Please indicate below how you </w:t>
      </w:r>
    </w:p>
    <w:p w14:paraId="0C6D6979" w14:textId="77777777" w:rsidR="006070F8" w:rsidRPr="00E9574F" w:rsidRDefault="006070F8" w:rsidP="006070F8">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color w:val="000000" w:themeColor="text1"/>
        </w:rPr>
      </w:pPr>
      <w:r w:rsidRPr="00E9574F">
        <w:rPr>
          <w:rFonts w:cstheme="minorHAnsi"/>
        </w:rPr>
        <w:t xml:space="preserve">          will describe yourself publicly:</w:t>
      </w:r>
      <w:r w:rsidRPr="00E9574F">
        <w:rPr>
          <w:rFonts w:cstheme="minorHAnsi"/>
          <w:color w:val="000000" w:themeColor="text1"/>
        </w:rPr>
        <w:t xml:space="preserve"> </w:t>
      </w:r>
    </w:p>
    <w:p w14:paraId="5C7402AC" w14:textId="77777777" w:rsidR="006070F8" w:rsidRPr="00E9574F" w:rsidRDefault="006070F8" w:rsidP="006070F8">
      <w:pPr>
        <w:tabs>
          <w:tab w:val="left" w:pos="-1159"/>
          <w:tab w:val="left" w:pos="-720"/>
          <w:tab w:val="left" w:pos="567"/>
        </w:tabs>
        <w:ind w:left="567" w:hanging="567"/>
        <w:jc w:val="both"/>
        <w:rPr>
          <w:rFonts w:cstheme="minorHAnsi"/>
        </w:rPr>
      </w:pPr>
    </w:p>
    <w:p w14:paraId="699777C5" w14:textId="77777777" w:rsidR="006070F8" w:rsidRPr="00E9574F" w:rsidRDefault="006070F8" w:rsidP="006070F8">
      <w:pPr>
        <w:tabs>
          <w:tab w:val="left" w:pos="-1159"/>
          <w:tab w:val="left" w:pos="-720"/>
          <w:tab w:val="left" w:pos="567"/>
        </w:tabs>
        <w:ind w:left="567" w:hanging="567"/>
        <w:jc w:val="both"/>
        <w:rPr>
          <w:rFonts w:cstheme="minorHAnsi"/>
        </w:rPr>
      </w:pPr>
    </w:p>
    <w:p w14:paraId="72DAA0FF" w14:textId="77777777" w:rsidR="006070F8" w:rsidRPr="00E9574F" w:rsidRDefault="006070F8" w:rsidP="006070F8">
      <w:pPr>
        <w:tabs>
          <w:tab w:val="left" w:pos="-1159"/>
          <w:tab w:val="left" w:pos="-720"/>
          <w:tab w:val="left" w:pos="567"/>
        </w:tabs>
        <w:ind w:left="567" w:hanging="567"/>
        <w:jc w:val="both"/>
        <w:rPr>
          <w:rFonts w:cstheme="minorHAnsi"/>
        </w:rPr>
      </w:pPr>
    </w:p>
    <w:p w14:paraId="485F4E12" w14:textId="16FC3DC5" w:rsidR="006070F8" w:rsidRPr="00E9574F" w:rsidRDefault="006070F8" w:rsidP="006070F8">
      <w:pPr>
        <w:tabs>
          <w:tab w:val="left" w:pos="-1159"/>
          <w:tab w:val="left" w:pos="-720"/>
          <w:tab w:val="left" w:pos="567"/>
        </w:tabs>
        <w:ind w:left="567" w:hanging="567"/>
        <w:jc w:val="both"/>
        <w:rPr>
          <w:rFonts w:cstheme="minorHAnsi"/>
        </w:rPr>
      </w:pPr>
      <w:r w:rsidRPr="00E9574F">
        <w:rPr>
          <w:rFonts w:cstheme="minorHAnsi"/>
          <w:b/>
        </w:rPr>
        <w:t>1d.</w:t>
      </w:r>
      <w:r w:rsidRPr="00E9574F">
        <w:rPr>
          <w:rFonts w:cstheme="minorHAnsi"/>
          <w:b/>
        </w:rPr>
        <w:tab/>
      </w:r>
      <w:r w:rsidRPr="00E9574F">
        <w:rPr>
          <w:rFonts w:cstheme="minorHAnsi"/>
        </w:rPr>
        <w:t>Current clinical context/s:</w:t>
      </w:r>
    </w:p>
    <w:p w14:paraId="65DA6A0F" w14:textId="77777777" w:rsidR="006070F8" w:rsidRPr="00E9574F" w:rsidRDefault="006070F8">
      <w:pPr>
        <w:rPr>
          <w:rFonts w:cstheme="minorHAnsi"/>
        </w:rPr>
      </w:pPr>
      <w:r w:rsidRPr="00E9574F">
        <w:rPr>
          <w:rFonts w:cstheme="minorHAnsi"/>
        </w:rPr>
        <w:br w:type="page"/>
      </w:r>
    </w:p>
    <w:p w14:paraId="581D2ABE" w14:textId="77777777" w:rsidR="00E9574F" w:rsidRDefault="00E9574F" w:rsidP="006070F8">
      <w:pPr>
        <w:tabs>
          <w:tab w:val="left" w:pos="-1159"/>
          <w:tab w:val="left" w:pos="-720"/>
          <w:tab w:val="left" w:pos="567"/>
        </w:tabs>
        <w:ind w:left="567" w:hanging="567"/>
        <w:jc w:val="both"/>
        <w:rPr>
          <w:rFonts w:cstheme="minorHAnsi"/>
          <w:b/>
        </w:rPr>
      </w:pPr>
    </w:p>
    <w:p w14:paraId="44753448" w14:textId="1E5904E3" w:rsidR="006070F8" w:rsidRPr="00E9574F" w:rsidRDefault="006070F8" w:rsidP="006070F8">
      <w:pPr>
        <w:tabs>
          <w:tab w:val="left" w:pos="-1159"/>
          <w:tab w:val="left" w:pos="-720"/>
          <w:tab w:val="left" w:pos="567"/>
        </w:tabs>
        <w:ind w:left="567" w:hanging="567"/>
        <w:jc w:val="both"/>
        <w:rPr>
          <w:rFonts w:cstheme="minorHAnsi"/>
          <w:b/>
        </w:rPr>
      </w:pPr>
      <w:r w:rsidRPr="00E9574F">
        <w:rPr>
          <w:rFonts w:cstheme="minorHAnsi"/>
          <w:b/>
        </w:rPr>
        <w:t>2. SUPERVISOR AND SUPERVISEE to complete</w:t>
      </w:r>
      <w:r w:rsidRPr="00E9574F">
        <w:rPr>
          <w:rFonts w:cstheme="minorHAnsi"/>
          <w:b/>
        </w:rPr>
        <w:tab/>
      </w:r>
    </w:p>
    <w:p w14:paraId="5F639914" w14:textId="77777777" w:rsidR="006070F8" w:rsidRPr="00E9574F" w:rsidRDefault="006070F8" w:rsidP="006070F8">
      <w:pPr>
        <w:tabs>
          <w:tab w:val="left" w:pos="-1159"/>
          <w:tab w:val="left" w:pos="-720"/>
          <w:tab w:val="left" w:pos="567"/>
        </w:tabs>
        <w:ind w:left="567" w:hanging="567"/>
        <w:jc w:val="both"/>
        <w:rPr>
          <w:rFonts w:cstheme="minorHAnsi"/>
          <w:b/>
        </w:rPr>
      </w:pPr>
    </w:p>
    <w:p w14:paraId="0AF475D3" w14:textId="77777777" w:rsidR="006070F8" w:rsidRPr="00E9574F" w:rsidRDefault="006070F8" w:rsidP="006070F8">
      <w:pPr>
        <w:tabs>
          <w:tab w:val="left" w:pos="-1159"/>
          <w:tab w:val="left" w:pos="-720"/>
          <w:tab w:val="left" w:pos="567"/>
        </w:tabs>
        <w:ind w:left="567" w:hanging="567"/>
        <w:jc w:val="both"/>
        <w:rPr>
          <w:rFonts w:cstheme="minorHAnsi"/>
          <w:b/>
        </w:rPr>
      </w:pPr>
    </w:p>
    <w:p w14:paraId="5F58E629" w14:textId="77777777" w:rsidR="006070F8" w:rsidRPr="00E9574F" w:rsidRDefault="006070F8" w:rsidP="006070F8">
      <w:pPr>
        <w:tabs>
          <w:tab w:val="left" w:pos="-1159"/>
          <w:tab w:val="left" w:pos="-720"/>
          <w:tab w:val="left" w:pos="567"/>
        </w:tabs>
        <w:ind w:left="567" w:hanging="567"/>
        <w:jc w:val="both"/>
        <w:rPr>
          <w:rFonts w:cstheme="minorHAnsi"/>
        </w:rPr>
      </w:pPr>
      <w:r w:rsidRPr="00E9574F">
        <w:rPr>
          <w:rFonts w:cstheme="minorHAnsi"/>
        </w:rPr>
        <w:t>List the principal goals and focus of supervision:</w:t>
      </w:r>
    </w:p>
    <w:p w14:paraId="708289CF" w14:textId="77777777" w:rsidR="006070F8" w:rsidRPr="00E9574F" w:rsidRDefault="006070F8" w:rsidP="006070F8">
      <w:pPr>
        <w:tabs>
          <w:tab w:val="left" w:pos="-1159"/>
          <w:tab w:val="left" w:pos="-720"/>
          <w:tab w:val="left" w:pos="567"/>
        </w:tabs>
        <w:jc w:val="both"/>
        <w:rPr>
          <w:rFonts w:cstheme="minorHAnsi"/>
        </w:rPr>
      </w:pPr>
    </w:p>
    <w:p w14:paraId="1B0E8475" w14:textId="442BFE98" w:rsidR="006070F8" w:rsidRPr="00E9574F" w:rsidRDefault="006070F8" w:rsidP="006070F8">
      <w:pPr>
        <w:tabs>
          <w:tab w:val="left" w:pos="-1159"/>
          <w:tab w:val="left" w:pos="-720"/>
          <w:tab w:val="left" w:pos="567"/>
        </w:tabs>
        <w:ind w:left="567" w:hanging="567"/>
        <w:jc w:val="both"/>
        <w:rPr>
          <w:rFonts w:cstheme="minorHAnsi"/>
        </w:rPr>
      </w:pPr>
      <w:r w:rsidRPr="00E9574F">
        <w:rPr>
          <w:rFonts w:cstheme="minorHAnsi"/>
          <w:b/>
        </w:rPr>
        <w:t>(</w:t>
      </w:r>
      <w:r w:rsidRPr="00E9574F">
        <w:rPr>
          <w:rFonts w:cstheme="minorHAnsi"/>
        </w:rPr>
        <w:t>Include any conditions or recommendations from interview panels)</w:t>
      </w:r>
    </w:p>
    <w:p w14:paraId="66D2D825" w14:textId="77777777" w:rsidR="006070F8" w:rsidRPr="00E9574F" w:rsidRDefault="006070F8">
      <w:pPr>
        <w:rPr>
          <w:rFonts w:cstheme="minorHAnsi"/>
        </w:rPr>
      </w:pPr>
      <w:r w:rsidRPr="00E9574F">
        <w:rPr>
          <w:rFonts w:cstheme="minorHAnsi"/>
        </w:rPr>
        <w:br w:type="page"/>
      </w:r>
    </w:p>
    <w:p w14:paraId="71688F6A" w14:textId="77777777" w:rsidR="00E9574F" w:rsidRDefault="00E9574F" w:rsidP="00E9574F">
      <w:pPr>
        <w:tabs>
          <w:tab w:val="left" w:pos="-1159"/>
          <w:tab w:val="left" w:pos="-720"/>
          <w:tab w:val="left" w:pos="567"/>
        </w:tabs>
        <w:ind w:left="567" w:hanging="567"/>
        <w:jc w:val="both"/>
        <w:rPr>
          <w:rFonts w:cstheme="minorHAnsi"/>
          <w:b/>
        </w:rPr>
      </w:pPr>
    </w:p>
    <w:p w14:paraId="34B68895" w14:textId="27F15C24" w:rsidR="00E9574F" w:rsidRPr="00E9574F" w:rsidRDefault="00E9574F" w:rsidP="00E9574F">
      <w:pPr>
        <w:tabs>
          <w:tab w:val="left" w:pos="-1159"/>
          <w:tab w:val="left" w:pos="-720"/>
          <w:tab w:val="left" w:pos="567"/>
        </w:tabs>
        <w:ind w:left="567" w:hanging="567"/>
        <w:jc w:val="both"/>
        <w:rPr>
          <w:rFonts w:cstheme="minorHAnsi"/>
          <w:b/>
        </w:rPr>
      </w:pPr>
      <w:r w:rsidRPr="00E9574F">
        <w:rPr>
          <w:rFonts w:cstheme="minorHAnsi"/>
          <w:b/>
        </w:rPr>
        <w:t xml:space="preserve">3. </w:t>
      </w:r>
      <w:r w:rsidRPr="00E9574F">
        <w:rPr>
          <w:rFonts w:cstheme="minorHAnsi"/>
          <w:b/>
        </w:rPr>
        <w:tab/>
        <w:t>SUPERVISOR, SUPERVISEE and TRAINING SUPERVISORS GROUP CONVENOR to complete</w:t>
      </w:r>
    </w:p>
    <w:p w14:paraId="4E43328C" w14:textId="77777777" w:rsidR="00E9574F" w:rsidRPr="00E9574F" w:rsidRDefault="00E9574F" w:rsidP="00E9574F">
      <w:pPr>
        <w:tabs>
          <w:tab w:val="left" w:pos="-1159"/>
          <w:tab w:val="left" w:pos="-720"/>
          <w:tab w:val="left" w:pos="0"/>
        </w:tabs>
        <w:jc w:val="both"/>
        <w:rPr>
          <w:rFonts w:cstheme="minorHAnsi"/>
        </w:rPr>
      </w:pPr>
    </w:p>
    <w:p w14:paraId="0C39F689" w14:textId="77777777" w:rsidR="00E9574F" w:rsidRPr="00E9574F" w:rsidRDefault="00E9574F" w:rsidP="00E9574F">
      <w:pPr>
        <w:tabs>
          <w:tab w:val="left" w:pos="-1159"/>
          <w:tab w:val="left" w:pos="-720"/>
          <w:tab w:val="left" w:pos="0"/>
        </w:tabs>
        <w:jc w:val="both"/>
        <w:rPr>
          <w:rFonts w:cstheme="minorHAnsi"/>
        </w:rPr>
      </w:pPr>
    </w:p>
    <w:p w14:paraId="02F711F6" w14:textId="77777777" w:rsidR="00E9574F" w:rsidRPr="00E9574F" w:rsidRDefault="00E9574F" w:rsidP="00E9574F">
      <w:pPr>
        <w:tabs>
          <w:tab w:val="left" w:pos="-1159"/>
          <w:tab w:val="left" w:pos="-720"/>
          <w:tab w:val="left" w:pos="567"/>
        </w:tabs>
        <w:ind w:left="567" w:hanging="567"/>
        <w:jc w:val="both"/>
        <w:rPr>
          <w:rFonts w:cstheme="minorHAnsi"/>
        </w:rPr>
      </w:pPr>
      <w:r w:rsidRPr="00E9574F">
        <w:rPr>
          <w:rFonts w:cstheme="minorHAnsi"/>
          <w:b/>
        </w:rPr>
        <w:t>3a.</w:t>
      </w:r>
      <w:r w:rsidRPr="00E9574F">
        <w:rPr>
          <w:rFonts w:cstheme="minorHAnsi"/>
          <w:b/>
        </w:rPr>
        <w:tab/>
      </w:r>
      <w:r w:rsidRPr="00E9574F">
        <w:rPr>
          <w:rFonts w:cstheme="minorHAnsi"/>
        </w:rPr>
        <w:t xml:space="preserve">We have reviewed and discussed the Supervision and Advanced Clinical Practice Policy and Procedures documents on the website at </w:t>
      </w:r>
      <w:hyperlink r:id="rId8" w:history="1">
        <w:r w:rsidRPr="00E9574F">
          <w:rPr>
            <w:rStyle w:val="Hyperlink"/>
            <w:rFonts w:cstheme="minorHAnsi"/>
          </w:rPr>
          <w:t>https://apanz.org.nz/</w:t>
        </w:r>
      </w:hyperlink>
      <w:r w:rsidRPr="00E9574F">
        <w:rPr>
          <w:rFonts w:cstheme="minorHAnsi"/>
        </w:rPr>
        <w:t xml:space="preserve"> and we agree to follow the Association's Code of Ethics.</w:t>
      </w:r>
    </w:p>
    <w:p w14:paraId="5B78A976" w14:textId="77777777" w:rsidR="00E9574F" w:rsidRPr="00E9574F" w:rsidRDefault="00E9574F" w:rsidP="00E9574F">
      <w:pPr>
        <w:tabs>
          <w:tab w:val="left" w:pos="-1159"/>
          <w:tab w:val="left" w:pos="-720"/>
          <w:tab w:val="left" w:pos="0"/>
        </w:tabs>
        <w:jc w:val="both"/>
        <w:rPr>
          <w:rFonts w:cstheme="minorHAnsi"/>
        </w:rPr>
      </w:pPr>
    </w:p>
    <w:p w14:paraId="3F09FC52" w14:textId="77777777" w:rsidR="00E9574F" w:rsidRPr="00E9574F" w:rsidRDefault="00E9574F" w:rsidP="00E9574F">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E9574F">
        <w:rPr>
          <w:rFonts w:cstheme="minorHAnsi"/>
        </w:rPr>
        <w:tab/>
        <w:t>Yes / No</w:t>
      </w:r>
    </w:p>
    <w:p w14:paraId="7D21A835" w14:textId="77777777" w:rsidR="00E9574F" w:rsidRPr="00E9574F" w:rsidRDefault="00E9574F" w:rsidP="00E9574F">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0F3EF1F7" w14:textId="77777777" w:rsidR="00E9574F" w:rsidRPr="00E9574F" w:rsidRDefault="00E9574F" w:rsidP="00E9574F">
      <w:pPr>
        <w:tabs>
          <w:tab w:val="left" w:pos="-1159"/>
          <w:tab w:val="left" w:pos="-720"/>
          <w:tab w:val="left" w:pos="0"/>
        </w:tabs>
        <w:jc w:val="both"/>
        <w:rPr>
          <w:rFonts w:cstheme="minorHAnsi"/>
        </w:rPr>
      </w:pPr>
    </w:p>
    <w:p w14:paraId="7CD55C2E" w14:textId="77777777" w:rsidR="00E9574F" w:rsidRPr="00E9574F" w:rsidRDefault="00E9574F" w:rsidP="00E9574F">
      <w:pPr>
        <w:tabs>
          <w:tab w:val="left" w:pos="-1159"/>
          <w:tab w:val="left" w:pos="-720"/>
          <w:tab w:val="left" w:pos="567"/>
        </w:tabs>
        <w:ind w:left="567" w:hanging="567"/>
        <w:jc w:val="both"/>
        <w:rPr>
          <w:rFonts w:cstheme="minorHAnsi"/>
        </w:rPr>
      </w:pPr>
      <w:r w:rsidRPr="00E9574F">
        <w:rPr>
          <w:rFonts w:cstheme="minorHAnsi"/>
          <w:b/>
        </w:rPr>
        <w:t>3b.</w:t>
      </w:r>
      <w:r w:rsidRPr="00E9574F">
        <w:rPr>
          <w:rFonts w:cstheme="minorHAnsi"/>
          <w:b/>
        </w:rPr>
        <w:tab/>
      </w:r>
      <w:r w:rsidRPr="00E9574F">
        <w:rPr>
          <w:rFonts w:cstheme="minorHAnsi"/>
        </w:rPr>
        <w:t xml:space="preserve">We hereby agree to meet for weekly supervision </w:t>
      </w:r>
      <w:r w:rsidRPr="00E9574F">
        <w:rPr>
          <w:rFonts w:cstheme="minorHAnsi"/>
          <w:b/>
        </w:rPr>
        <w:t xml:space="preserve">(minimum 40hrs annually) </w:t>
      </w:r>
      <w:r w:rsidRPr="00E9574F">
        <w:rPr>
          <w:rFonts w:cstheme="minorHAnsi"/>
        </w:rPr>
        <w:t xml:space="preserve">at an agreed fee. </w:t>
      </w:r>
    </w:p>
    <w:p w14:paraId="11319881" w14:textId="77777777" w:rsidR="00E9574F" w:rsidRPr="00E9574F" w:rsidRDefault="00E9574F" w:rsidP="00E9574F">
      <w:pPr>
        <w:tabs>
          <w:tab w:val="left" w:pos="-1159"/>
          <w:tab w:val="left" w:pos="-720"/>
          <w:tab w:val="left" w:pos="0"/>
        </w:tabs>
        <w:jc w:val="both"/>
        <w:rPr>
          <w:rFonts w:cstheme="minorHAnsi"/>
        </w:rPr>
      </w:pPr>
    </w:p>
    <w:p w14:paraId="36B43985" w14:textId="77777777" w:rsidR="00E9574F" w:rsidRPr="00E9574F" w:rsidRDefault="00E9574F" w:rsidP="00E9574F">
      <w:pPr>
        <w:tabs>
          <w:tab w:val="left" w:pos="-1159"/>
          <w:tab w:val="left" w:pos="-720"/>
          <w:tab w:val="left" w:pos="0"/>
        </w:tabs>
        <w:jc w:val="both"/>
        <w:rPr>
          <w:rFonts w:cstheme="minorHAnsi"/>
        </w:rPr>
      </w:pPr>
    </w:p>
    <w:p w14:paraId="3B0F870C" w14:textId="77777777" w:rsidR="00E9574F" w:rsidRPr="00E9574F" w:rsidRDefault="00E9574F" w:rsidP="00E9574F">
      <w:pPr>
        <w:tabs>
          <w:tab w:val="left" w:pos="-1159"/>
          <w:tab w:val="left" w:pos="-720"/>
          <w:tab w:val="left" w:pos="0"/>
        </w:tabs>
        <w:jc w:val="both"/>
        <w:rPr>
          <w:rFonts w:cstheme="minorHAnsi"/>
        </w:rPr>
      </w:pPr>
      <w:r w:rsidRPr="00E9574F">
        <w:rPr>
          <w:rFonts w:cstheme="minorHAnsi"/>
        </w:rPr>
        <w:t>Supervisee signature:</w:t>
      </w:r>
    </w:p>
    <w:p w14:paraId="5DBCA821" w14:textId="77777777" w:rsidR="00E9574F" w:rsidRPr="00E9574F" w:rsidRDefault="00E9574F" w:rsidP="00E9574F">
      <w:pPr>
        <w:tabs>
          <w:tab w:val="left" w:pos="-1159"/>
          <w:tab w:val="left" w:pos="-720"/>
          <w:tab w:val="left" w:pos="0"/>
        </w:tabs>
        <w:jc w:val="both"/>
        <w:rPr>
          <w:rFonts w:cstheme="minorHAnsi"/>
        </w:rPr>
      </w:pPr>
    </w:p>
    <w:p w14:paraId="298AF2D9" w14:textId="77777777" w:rsidR="00E9574F" w:rsidRPr="00E9574F" w:rsidRDefault="00E9574F" w:rsidP="00E9574F">
      <w:pPr>
        <w:tabs>
          <w:tab w:val="left" w:pos="-1159"/>
          <w:tab w:val="left" w:pos="-720"/>
          <w:tab w:val="left" w:pos="0"/>
        </w:tabs>
        <w:jc w:val="both"/>
        <w:rPr>
          <w:rFonts w:cstheme="minorHAnsi"/>
        </w:rPr>
      </w:pPr>
      <w:r w:rsidRPr="00E9574F">
        <w:rPr>
          <w:rFonts w:cstheme="minorHAnsi"/>
        </w:rPr>
        <w:t>Date:</w:t>
      </w:r>
    </w:p>
    <w:p w14:paraId="7886B2AF" w14:textId="77777777" w:rsidR="00E9574F" w:rsidRPr="00E9574F" w:rsidRDefault="00E9574F" w:rsidP="00E9574F">
      <w:pPr>
        <w:tabs>
          <w:tab w:val="left" w:pos="-1159"/>
          <w:tab w:val="left" w:pos="-720"/>
          <w:tab w:val="left" w:pos="0"/>
        </w:tabs>
        <w:jc w:val="both"/>
        <w:rPr>
          <w:rFonts w:cstheme="minorHAnsi"/>
        </w:rPr>
      </w:pPr>
    </w:p>
    <w:p w14:paraId="6281D58A" w14:textId="77777777" w:rsidR="00E9574F" w:rsidRPr="00E9574F" w:rsidRDefault="00E9574F" w:rsidP="00E9574F">
      <w:pPr>
        <w:tabs>
          <w:tab w:val="left" w:pos="-1159"/>
          <w:tab w:val="left" w:pos="-720"/>
          <w:tab w:val="left" w:pos="0"/>
        </w:tabs>
        <w:jc w:val="both"/>
        <w:rPr>
          <w:rFonts w:cstheme="minorHAnsi"/>
        </w:rPr>
      </w:pPr>
    </w:p>
    <w:p w14:paraId="29E9F39D" w14:textId="77777777" w:rsidR="00E9574F" w:rsidRPr="00E9574F" w:rsidRDefault="00E9574F" w:rsidP="00E9574F">
      <w:pPr>
        <w:tabs>
          <w:tab w:val="left" w:pos="-1159"/>
          <w:tab w:val="left" w:pos="-720"/>
          <w:tab w:val="left" w:pos="0"/>
        </w:tabs>
        <w:jc w:val="both"/>
        <w:rPr>
          <w:rFonts w:cstheme="minorHAnsi"/>
        </w:rPr>
      </w:pPr>
      <w:r w:rsidRPr="00E9574F">
        <w:rPr>
          <w:rFonts w:cstheme="minorHAnsi"/>
        </w:rPr>
        <w:t>Training Supervisor signature:</w:t>
      </w:r>
    </w:p>
    <w:p w14:paraId="0F3397C5" w14:textId="77777777" w:rsidR="00E9574F" w:rsidRPr="00E9574F" w:rsidRDefault="00E9574F" w:rsidP="00E9574F">
      <w:pPr>
        <w:tabs>
          <w:tab w:val="left" w:pos="-1159"/>
          <w:tab w:val="left" w:pos="-720"/>
          <w:tab w:val="left" w:pos="0"/>
        </w:tabs>
        <w:jc w:val="both"/>
        <w:rPr>
          <w:rFonts w:cstheme="minorHAnsi"/>
        </w:rPr>
      </w:pPr>
    </w:p>
    <w:p w14:paraId="495209DA" w14:textId="77777777" w:rsidR="00E9574F" w:rsidRPr="00E9574F" w:rsidRDefault="00E9574F" w:rsidP="00E9574F">
      <w:pPr>
        <w:tabs>
          <w:tab w:val="left" w:pos="-1159"/>
          <w:tab w:val="left" w:pos="-720"/>
          <w:tab w:val="left" w:pos="0"/>
        </w:tabs>
        <w:jc w:val="both"/>
        <w:rPr>
          <w:rFonts w:cstheme="minorHAnsi"/>
        </w:rPr>
      </w:pPr>
      <w:r w:rsidRPr="00E9574F">
        <w:rPr>
          <w:rFonts w:cstheme="minorHAnsi"/>
        </w:rPr>
        <w:t>Date:</w:t>
      </w:r>
    </w:p>
    <w:p w14:paraId="15DF2762" w14:textId="77777777" w:rsidR="00E9574F" w:rsidRPr="00E9574F" w:rsidRDefault="00E9574F" w:rsidP="00E9574F">
      <w:pPr>
        <w:tabs>
          <w:tab w:val="left" w:pos="-1159"/>
          <w:tab w:val="left" w:pos="-720"/>
          <w:tab w:val="left" w:pos="0"/>
        </w:tabs>
        <w:jc w:val="both"/>
        <w:rPr>
          <w:rFonts w:cstheme="minorHAnsi"/>
        </w:rPr>
      </w:pPr>
    </w:p>
    <w:p w14:paraId="2CF69C51" w14:textId="77777777" w:rsidR="00E9574F" w:rsidRPr="00E9574F" w:rsidRDefault="00E9574F" w:rsidP="00E9574F">
      <w:pPr>
        <w:tabs>
          <w:tab w:val="left" w:pos="-1159"/>
          <w:tab w:val="left" w:pos="-720"/>
          <w:tab w:val="left" w:pos="0"/>
        </w:tabs>
        <w:jc w:val="both"/>
        <w:rPr>
          <w:rFonts w:cstheme="minorHAnsi"/>
        </w:rPr>
      </w:pPr>
    </w:p>
    <w:p w14:paraId="0BD78E5E" w14:textId="77777777" w:rsidR="00E9574F" w:rsidRPr="00E9574F" w:rsidRDefault="00E9574F" w:rsidP="00E9574F">
      <w:pPr>
        <w:tabs>
          <w:tab w:val="left" w:pos="-1159"/>
          <w:tab w:val="left" w:pos="-720"/>
          <w:tab w:val="left" w:pos="0"/>
        </w:tabs>
        <w:jc w:val="both"/>
        <w:rPr>
          <w:rFonts w:cstheme="minorHAnsi"/>
        </w:rPr>
      </w:pPr>
      <w:r w:rsidRPr="00E9574F">
        <w:rPr>
          <w:rFonts w:cstheme="minorHAnsi"/>
          <w:b/>
        </w:rPr>
        <w:t>3c.</w:t>
      </w:r>
      <w:r w:rsidRPr="00E9574F">
        <w:rPr>
          <w:rFonts w:cstheme="minorHAnsi"/>
          <w:b/>
        </w:rPr>
        <w:tab/>
      </w:r>
      <w:r w:rsidRPr="00E9574F">
        <w:rPr>
          <w:rFonts w:cstheme="minorHAnsi"/>
        </w:rPr>
        <w:t>Training Supervisors’ Group Convenor signature:</w:t>
      </w:r>
    </w:p>
    <w:p w14:paraId="677D75CD" w14:textId="77777777" w:rsidR="00E9574F" w:rsidRPr="00E9574F" w:rsidRDefault="00E9574F" w:rsidP="00E9574F">
      <w:pPr>
        <w:tabs>
          <w:tab w:val="left" w:pos="-1159"/>
          <w:tab w:val="left" w:pos="-720"/>
          <w:tab w:val="left" w:pos="0"/>
        </w:tabs>
        <w:jc w:val="both"/>
        <w:rPr>
          <w:rFonts w:cstheme="minorHAnsi"/>
        </w:rPr>
      </w:pPr>
    </w:p>
    <w:p w14:paraId="531D2884" w14:textId="232E0E96" w:rsidR="00E9574F" w:rsidRPr="00E9574F" w:rsidRDefault="00E9574F" w:rsidP="00E9574F">
      <w:pPr>
        <w:tabs>
          <w:tab w:val="left" w:pos="-1159"/>
          <w:tab w:val="left" w:pos="-720"/>
          <w:tab w:val="left" w:pos="0"/>
        </w:tabs>
        <w:jc w:val="both"/>
        <w:rPr>
          <w:rFonts w:cstheme="minorHAnsi"/>
        </w:rPr>
      </w:pPr>
      <w:r w:rsidRPr="00E9574F">
        <w:rPr>
          <w:rFonts w:cstheme="minorHAnsi"/>
        </w:rPr>
        <w:t>Date:</w:t>
      </w:r>
    </w:p>
    <w:p w14:paraId="38F25B1F" w14:textId="77777777" w:rsidR="00E9574F" w:rsidRPr="00E9574F" w:rsidRDefault="00E9574F">
      <w:pPr>
        <w:rPr>
          <w:rFonts w:cstheme="minorHAnsi"/>
        </w:rPr>
      </w:pPr>
      <w:r w:rsidRPr="00E9574F">
        <w:rPr>
          <w:rFonts w:cstheme="minorHAnsi"/>
        </w:rPr>
        <w:br w:type="page"/>
      </w:r>
    </w:p>
    <w:p w14:paraId="2C957097" w14:textId="77777777" w:rsidR="00E9574F" w:rsidRDefault="00E9574F" w:rsidP="00E9574F">
      <w:pPr>
        <w:tabs>
          <w:tab w:val="left" w:pos="-450"/>
        </w:tabs>
        <w:jc w:val="both"/>
        <w:rPr>
          <w:rFonts w:cstheme="minorHAnsi"/>
          <w:b/>
          <w:bCs/>
        </w:rPr>
      </w:pPr>
    </w:p>
    <w:p w14:paraId="61F61732" w14:textId="5352DA81" w:rsidR="00E9574F" w:rsidRDefault="00E9574F" w:rsidP="00E9574F">
      <w:pPr>
        <w:tabs>
          <w:tab w:val="left" w:pos="-450"/>
        </w:tabs>
        <w:jc w:val="both"/>
        <w:rPr>
          <w:rFonts w:cstheme="minorHAnsi"/>
          <w:b/>
          <w:bCs/>
        </w:rPr>
      </w:pPr>
      <w:r w:rsidRPr="00E9574F">
        <w:rPr>
          <w:rFonts w:cstheme="minorHAnsi"/>
          <w:b/>
          <w:bCs/>
        </w:rPr>
        <w:t>When making this agreement, please cover in your discussions the following points:</w:t>
      </w:r>
    </w:p>
    <w:p w14:paraId="1C1E0F06" w14:textId="77777777" w:rsidR="00E9574F" w:rsidRPr="00E9574F" w:rsidRDefault="00E9574F" w:rsidP="00E9574F">
      <w:pPr>
        <w:tabs>
          <w:tab w:val="left" w:pos="-450"/>
        </w:tabs>
        <w:jc w:val="both"/>
        <w:rPr>
          <w:rFonts w:cstheme="minorHAnsi"/>
          <w:b/>
          <w:bCs/>
        </w:rPr>
      </w:pPr>
    </w:p>
    <w:p w14:paraId="3BCA7B79" w14:textId="511E579D" w:rsidR="00E9574F" w:rsidRDefault="00E9574F" w:rsidP="00E9574F">
      <w:pPr>
        <w:widowControl w:val="0"/>
        <w:pBdr>
          <w:top w:val="nil"/>
          <w:left w:val="nil"/>
          <w:bottom w:val="nil"/>
          <w:right w:val="nil"/>
          <w:between w:val="nil"/>
        </w:pBdr>
        <w:tabs>
          <w:tab w:val="left" w:pos="567"/>
        </w:tabs>
        <w:jc w:val="both"/>
        <w:rPr>
          <w:rFonts w:cstheme="minorHAnsi"/>
          <w:color w:val="000000"/>
        </w:rPr>
      </w:pPr>
      <w:r w:rsidRPr="00E9574F">
        <w:rPr>
          <w:rFonts w:cstheme="minorHAnsi"/>
          <w:color w:val="000000"/>
        </w:rPr>
        <w:t>Ensure that the purpose of supervision has been fully explored, and that roles, tasks and expectations have been clarified.</w:t>
      </w:r>
    </w:p>
    <w:p w14:paraId="6DE5E7BF" w14:textId="77777777" w:rsidR="00E9574F" w:rsidRPr="00E9574F" w:rsidRDefault="00E9574F" w:rsidP="00E9574F">
      <w:pPr>
        <w:widowControl w:val="0"/>
        <w:pBdr>
          <w:top w:val="nil"/>
          <w:left w:val="nil"/>
          <w:bottom w:val="nil"/>
          <w:right w:val="nil"/>
          <w:between w:val="nil"/>
        </w:pBdr>
        <w:tabs>
          <w:tab w:val="left" w:pos="567"/>
        </w:tabs>
        <w:jc w:val="both"/>
        <w:rPr>
          <w:rFonts w:cstheme="minorHAnsi"/>
        </w:rPr>
      </w:pPr>
    </w:p>
    <w:p w14:paraId="61EF9597"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Discuss that the candidate must keep a record of client hours, which the supervisor will sight annually.</w:t>
      </w:r>
    </w:p>
    <w:p w14:paraId="3F4AAA61"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State the requirement for the supervisee to keep a log of all work done, training courses, seminars, ongoing work, reading, etc., including regular reflection on their growth as a therapist within the bi-cultural context we work within.</w:t>
      </w:r>
    </w:p>
    <w:p w14:paraId="2E7733FD"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Be aware of the expectation that the supervisor will report the supervisee’s progress regularly to the Training Supervisors’ Group.</w:t>
      </w:r>
    </w:p>
    <w:p w14:paraId="2E124834"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If a grievance should arise between the supervisee and the supervisor, which cannot be resolved within the supervisory relationship, there is a process that will be followed which is outlined in the ACP Handbook.</w:t>
      </w:r>
    </w:p>
    <w:p w14:paraId="0E68BDD3"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Should the supervisee choose, for whatever reason, to change supervisors, this can occur providing there is consultation between the supervisors, or an updated supervision report is given to the second supervisor. Assistance in this matter can be sought from the Training Supervisors’ Group.</w:t>
      </w:r>
    </w:p>
    <w:p w14:paraId="6346ED57"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Discuss emergency procedures, including who to contact if the supervisor is unavailable.</w:t>
      </w:r>
    </w:p>
    <w:p w14:paraId="330C0A75"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Agree on a working format for supervision sessions.</w:t>
      </w:r>
    </w:p>
    <w:p w14:paraId="6FF9FAE6"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State cancellation policy and supervision fees.</w:t>
      </w:r>
    </w:p>
    <w:p w14:paraId="641B45EF"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Discuss safety agreements for clients, supervisee and others.</w:t>
      </w:r>
    </w:p>
    <w:p w14:paraId="0556CFBF"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Make agreements regarding third party involvement, where applicable.</w:t>
      </w:r>
    </w:p>
    <w:p w14:paraId="6E6C97C5"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Agree on matters of confidentiality.</w:t>
      </w:r>
    </w:p>
    <w:p w14:paraId="5707420C"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Agree that the candidate will work face-to-face for at least 60% of their clinical hours.</w:t>
      </w:r>
    </w:p>
    <w:p w14:paraId="4C7DAC56"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Sight supervisor’s Annual Practicing Certificate.</w:t>
      </w:r>
    </w:p>
    <w:p w14:paraId="0C494140"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Ensure supervisee knows of the supervisor’s clinical experience and training background.</w:t>
      </w:r>
    </w:p>
    <w:p w14:paraId="7158FE34"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List together in this contract any recommendations made to the candidate in the Initial Panel Interview acceptance letter.</w:t>
      </w:r>
    </w:p>
    <w:p w14:paraId="7E1CF571"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Confirm that the supervisee is in weekly therapy and will be for the first three years of this training.</w:t>
      </w:r>
    </w:p>
    <w:p w14:paraId="3800E71D" w14:textId="77777777" w:rsidR="00E9574F" w:rsidRPr="00E9574F" w:rsidRDefault="00E9574F" w:rsidP="00E9574F">
      <w:pPr>
        <w:pStyle w:val="ListParagraph"/>
        <w:numPr>
          <w:ilvl w:val="0"/>
          <w:numId w:val="1"/>
        </w:numPr>
        <w:jc w:val="both"/>
        <w:rPr>
          <w:rFonts w:asciiTheme="minorHAnsi" w:hAnsiTheme="minorHAnsi" w:cstheme="minorHAnsi"/>
          <w:sz w:val="22"/>
          <w:szCs w:val="22"/>
        </w:rPr>
      </w:pPr>
      <w:r w:rsidRPr="00E9574F">
        <w:rPr>
          <w:rFonts w:asciiTheme="minorHAnsi" w:hAnsiTheme="minorHAnsi" w:cstheme="minorHAnsi"/>
          <w:sz w:val="22"/>
          <w:szCs w:val="22"/>
        </w:rPr>
        <w:t>Discuss safety agreements for clients, supervisee and others. (Please ensure health and safety matters are attended to, including familiarity with the Health and Safety at Work Act 2015).</w:t>
      </w:r>
    </w:p>
    <w:p w14:paraId="15AF0F24" w14:textId="77777777" w:rsidR="00E9574F" w:rsidRPr="00E9574F" w:rsidRDefault="00E9574F" w:rsidP="00E9574F">
      <w:pPr>
        <w:tabs>
          <w:tab w:val="left" w:pos="-450"/>
        </w:tabs>
        <w:jc w:val="both"/>
        <w:rPr>
          <w:rFonts w:cstheme="minorHAnsi"/>
        </w:rPr>
      </w:pPr>
    </w:p>
    <w:p w14:paraId="23DF5450" w14:textId="0CE5185B" w:rsidR="00AA0D95" w:rsidRPr="00E9574F" w:rsidRDefault="00E9574F" w:rsidP="00E9574F">
      <w:pPr>
        <w:tabs>
          <w:tab w:val="left" w:pos="-450"/>
        </w:tabs>
        <w:jc w:val="both"/>
        <w:rPr>
          <w:rFonts w:cstheme="minorHAnsi"/>
        </w:rPr>
      </w:pPr>
      <w:r w:rsidRPr="00E9574F">
        <w:rPr>
          <w:rFonts w:cstheme="minorHAnsi"/>
        </w:rPr>
        <w:t>You may wish to use the space below to list some of the above agreements.</w:t>
      </w:r>
      <w:r w:rsidR="00505B5D" w:rsidRPr="00E9574F">
        <w:rPr>
          <w:rFonts w:cstheme="minorHAnsi"/>
        </w:rPr>
        <w:tab/>
      </w:r>
    </w:p>
    <w:p w14:paraId="49B24493" w14:textId="77777777" w:rsidR="00AA0D95" w:rsidRPr="00E9574F" w:rsidRDefault="00AA0D95" w:rsidP="00AA0D95">
      <w:pPr>
        <w:rPr>
          <w:rFonts w:cstheme="minorHAnsi"/>
        </w:rPr>
      </w:pPr>
    </w:p>
    <w:sectPr w:rsidR="00AA0D95" w:rsidRPr="00E9574F" w:rsidSect="006070F8">
      <w:headerReference w:type="even" r:id="rId9"/>
      <w:headerReference w:type="default" r:id="rId10"/>
      <w:footerReference w:type="even" r:id="rId11"/>
      <w:footerReference w:type="default" r:id="rId12"/>
      <w:headerReference w:type="first" r:id="rId13"/>
      <w:pgSz w:w="11906" w:h="16838"/>
      <w:pgMar w:top="1440" w:right="1440" w:bottom="1440" w:left="1440" w:header="709" w:footer="709" w:gutter="0"/>
      <w:pgBorders w:offsetFrom="page">
        <w:bottom w:val="single" w:sz="4" w:space="24" w:color="3AAAD8"/>
        <w:right w:val="single" w:sz="4" w:space="24" w:color="3AAAD8"/>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E89DA" w14:textId="77777777" w:rsidR="003262EF" w:rsidRDefault="003262EF" w:rsidP="005D003A">
      <w:pPr>
        <w:spacing w:after="0" w:line="240" w:lineRule="auto"/>
      </w:pPr>
      <w:r>
        <w:separator/>
      </w:r>
    </w:p>
  </w:endnote>
  <w:endnote w:type="continuationSeparator" w:id="0">
    <w:p w14:paraId="24278426" w14:textId="77777777" w:rsidR="003262EF" w:rsidRDefault="003262EF" w:rsidP="005D003A">
      <w:pPr>
        <w:spacing w:after="0" w:line="240" w:lineRule="auto"/>
      </w:pPr>
      <w:r>
        <w:continuationSeparator/>
      </w:r>
    </w:p>
  </w:endnote>
  <w:endnote w:type="continuationNotice" w:id="1">
    <w:p w14:paraId="3B2D0391" w14:textId="77777777" w:rsidR="003262EF" w:rsidRDefault="003262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0035528"/>
      <w:docPartObj>
        <w:docPartGallery w:val="Page Numbers (Bottom of Page)"/>
        <w:docPartUnique/>
      </w:docPartObj>
    </w:sdtPr>
    <w:sdtContent>
      <w:p w14:paraId="400CCC18" w14:textId="4F17D37F"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7824D5" w14:textId="77777777" w:rsidR="006070F8" w:rsidRDefault="006070F8" w:rsidP="006070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535734"/>
      <w:docPartObj>
        <w:docPartGallery w:val="Page Numbers (Bottom of Page)"/>
        <w:docPartUnique/>
      </w:docPartObj>
    </w:sdtPr>
    <w:sdtContent>
      <w:p w14:paraId="43354199" w14:textId="4CD20BD9"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83D33E" w14:textId="34C4FFCA" w:rsidR="00292DC0" w:rsidRDefault="00A8628C" w:rsidP="006070F8">
    <w:pPr>
      <w:pBdr>
        <w:top w:val="nil"/>
        <w:left w:val="nil"/>
        <w:bottom w:val="nil"/>
        <w:right w:val="nil"/>
        <w:between w:val="nil"/>
      </w:pBdr>
      <w:tabs>
        <w:tab w:val="center" w:pos="4320"/>
        <w:tab w:val="right" w:pos="8640"/>
      </w:tabs>
      <w:ind w:right="360"/>
    </w:pPr>
    <w:r>
      <w:rPr>
        <w:noProof/>
      </w:rPr>
      <w:drawing>
        <wp:anchor distT="0" distB="0" distL="114300" distR="114300" simplePos="0" relativeHeight="251658243" behindDoc="1" locked="0" layoutInCell="1" allowOverlap="1" wp14:anchorId="44EC8494" wp14:editId="6AC6063F">
          <wp:simplePos x="0" y="0"/>
          <wp:positionH relativeFrom="column">
            <wp:posOffset>0</wp:posOffset>
          </wp:positionH>
          <wp:positionV relativeFrom="paragraph">
            <wp:posOffset>1903095</wp:posOffset>
          </wp:positionV>
          <wp:extent cx="5731510" cy="5605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r w:rsidR="006070F8">
      <w:rPr>
        <w:color w:val="000000"/>
        <w:sz w:val="20"/>
        <w:szCs w:val="20"/>
      </w:rPr>
      <w:t xml:space="preserve">Please send a copy of this contract to Catriona Cairns: </w:t>
    </w:r>
    <w:hyperlink r:id="rId2">
      <w:r w:rsidR="006070F8">
        <w:rPr>
          <w:color w:val="0000FF"/>
          <w:sz w:val="20"/>
          <w:szCs w:val="20"/>
          <w:u w:val="single"/>
        </w:rPr>
        <w:t>catrionajcairns@gmail.com</w:t>
      </w:r>
    </w:hyperlink>
    <w:r w:rsidR="006070F8">
      <w:tab/>
      <w:t>Page |</w:t>
    </w:r>
  </w:p>
  <w:p w14:paraId="5F73C3D4" w14:textId="64069B1E" w:rsidR="006D67D3" w:rsidRPr="00A2435E" w:rsidRDefault="006070F8" w:rsidP="00A2435E">
    <w:pPr>
      <w:tabs>
        <w:tab w:val="left" w:pos="-1159"/>
        <w:tab w:val="left" w:pos="-720"/>
        <w:tab w:val="left" w:pos="0"/>
      </w:tabs>
      <w:rPr>
        <w:b/>
        <w:bCs/>
        <w:sz w:val="20"/>
        <w:szCs w:val="20"/>
      </w:rPr>
    </w:pPr>
    <w:r w:rsidRPr="006070F8">
      <w:rPr>
        <w:b/>
        <w:bCs/>
        <w:sz w:val="20"/>
        <w:szCs w:val="20"/>
      </w:rPr>
      <w:t>9.7 Initial Training Contract Between an ACP Candidate and their Training Supervisor</w:t>
    </w:r>
    <w:r w:rsidR="006D67D3" w:rsidRPr="00AC5E74">
      <w:rPr>
        <w:rFonts w:ascii="Helvetica" w:hAnsi="Helvetica"/>
        <w:noProof/>
      </w:rPr>
      <w:drawing>
        <wp:anchor distT="0" distB="0" distL="114300" distR="114300" simplePos="0" relativeHeight="251663360" behindDoc="1" locked="0" layoutInCell="1" allowOverlap="1" wp14:anchorId="014A51DF" wp14:editId="1B33814D">
          <wp:simplePos x="0" y="0"/>
          <wp:positionH relativeFrom="column">
            <wp:posOffset>0</wp:posOffset>
          </wp:positionH>
          <wp:positionV relativeFrom="paragraph">
            <wp:posOffset>1903095</wp:posOffset>
          </wp:positionV>
          <wp:extent cx="5731510" cy="5605145"/>
          <wp:effectExtent l="0" t="0" r="0" b="0"/>
          <wp:wrapNone/>
          <wp:docPr id="2130097820" name="Picture 21300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4BCD7" w14:textId="77777777" w:rsidR="003262EF" w:rsidRDefault="003262EF" w:rsidP="005D003A">
      <w:pPr>
        <w:spacing w:after="0" w:line="240" w:lineRule="auto"/>
      </w:pPr>
      <w:r>
        <w:separator/>
      </w:r>
    </w:p>
  </w:footnote>
  <w:footnote w:type="continuationSeparator" w:id="0">
    <w:p w14:paraId="3851CD16" w14:textId="77777777" w:rsidR="003262EF" w:rsidRDefault="003262EF" w:rsidP="005D003A">
      <w:pPr>
        <w:spacing w:after="0" w:line="240" w:lineRule="auto"/>
      </w:pPr>
      <w:r>
        <w:continuationSeparator/>
      </w:r>
    </w:p>
  </w:footnote>
  <w:footnote w:type="continuationNotice" w:id="1">
    <w:p w14:paraId="623B4428" w14:textId="77777777" w:rsidR="003262EF" w:rsidRDefault="003262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E094" w14:textId="77777777" w:rsidR="000E2CEF" w:rsidRDefault="003262EF">
    <w:pPr>
      <w:pStyle w:val="Header"/>
    </w:pPr>
    <w:r>
      <w:rPr>
        <w:noProof/>
      </w:rPr>
      <w:pict w14:anchorId="3E801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10" o:spid="_x0000_s1026" type="#_x0000_t75" alt="" style="position:absolute;margin-left:0;margin-top:0;width:451.1pt;height:451.1pt;z-index:-251655168;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5D32" w14:textId="77777777" w:rsidR="005D003A" w:rsidRDefault="00B97673" w:rsidP="00B97673">
    <w:pPr>
      <w:pStyle w:val="Header"/>
      <w:ind w:left="-142"/>
    </w:pPr>
    <w:r>
      <w:fldChar w:fldCharType="begin"/>
    </w:r>
    <w:r>
      <w:instrText xml:space="preserve"> INCLUDEPICTURE "/Users/luisamaloni/Library/Group Containers/UBF8T346G9.ms/WebArchiveCopyPasteTempFiles/com.microsoft.Word/443e02d8-bcf0-437a-9ccc-f00673987570" \* MERGEFORMATINET </w:instrText>
    </w:r>
    <w:r>
      <w:fldChar w:fldCharType="separate"/>
    </w:r>
    <w:r>
      <w:rPr>
        <w:noProof/>
      </w:rPr>
      <w:drawing>
        <wp:inline distT="0" distB="0" distL="0" distR="0" wp14:anchorId="6DB810F3" wp14:editId="496F23B4">
          <wp:extent cx="1828800" cy="898769"/>
          <wp:effectExtent l="0" t="0" r="0" b="0"/>
          <wp:docPr id="1843960312"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312" name="Picture 1"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313" cy="914256"/>
                  </a:xfrm>
                  <a:prstGeom prst="rect">
                    <a:avLst/>
                  </a:prstGeom>
                  <a:noFill/>
                  <a:ln>
                    <a:noFill/>
                  </a:ln>
                </pic:spPr>
              </pic:pic>
            </a:graphicData>
          </a:graphic>
        </wp:inline>
      </w:drawing>
    </w:r>
    <w:r>
      <w:fldChar w:fldCharType="end"/>
    </w:r>
  </w:p>
  <w:p w14:paraId="066CEE95" w14:textId="77777777" w:rsidR="005D003A" w:rsidRDefault="005D0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782F" w14:textId="77777777" w:rsidR="000E2CEF" w:rsidRDefault="003262EF">
    <w:pPr>
      <w:pStyle w:val="Header"/>
    </w:pPr>
    <w:r>
      <w:rPr>
        <w:noProof/>
      </w:rPr>
      <w:pict w14:anchorId="3249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09" o:spid="_x0000_s1025" type="#_x0000_t75" alt="" style="position:absolute;margin-left:0;margin-top:0;width:451.1pt;height:451.1pt;z-index:-251656192;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C0A88"/>
    <w:multiLevelType w:val="hybridMultilevel"/>
    <w:tmpl w:val="4410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0772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9"/>
  <w:attachedTemplate r:id="rId1"/>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F8"/>
    <w:rsid w:val="00065654"/>
    <w:rsid w:val="000727A5"/>
    <w:rsid w:val="00083EF2"/>
    <w:rsid w:val="000C6AE6"/>
    <w:rsid w:val="000D060C"/>
    <w:rsid w:val="000D3159"/>
    <w:rsid w:val="000E2CEF"/>
    <w:rsid w:val="000E4AFA"/>
    <w:rsid w:val="00105B6F"/>
    <w:rsid w:val="001A6C8E"/>
    <w:rsid w:val="001B0FAD"/>
    <w:rsid w:val="001C705B"/>
    <w:rsid w:val="001E33F1"/>
    <w:rsid w:val="001F0938"/>
    <w:rsid w:val="00236519"/>
    <w:rsid w:val="00247ABC"/>
    <w:rsid w:val="00253BA4"/>
    <w:rsid w:val="00292DC0"/>
    <w:rsid w:val="00297D34"/>
    <w:rsid w:val="002B2ED5"/>
    <w:rsid w:val="002C43ED"/>
    <w:rsid w:val="002E1F5D"/>
    <w:rsid w:val="002F2D13"/>
    <w:rsid w:val="002F7AD6"/>
    <w:rsid w:val="00313024"/>
    <w:rsid w:val="00315213"/>
    <w:rsid w:val="003262EF"/>
    <w:rsid w:val="003303C0"/>
    <w:rsid w:val="003346FE"/>
    <w:rsid w:val="00387DBC"/>
    <w:rsid w:val="00392104"/>
    <w:rsid w:val="00393557"/>
    <w:rsid w:val="0039681F"/>
    <w:rsid w:val="003E1E8D"/>
    <w:rsid w:val="003E37D3"/>
    <w:rsid w:val="00400792"/>
    <w:rsid w:val="0040562F"/>
    <w:rsid w:val="00431B96"/>
    <w:rsid w:val="004867E3"/>
    <w:rsid w:val="004977B2"/>
    <w:rsid w:val="004A67FB"/>
    <w:rsid w:val="004C505A"/>
    <w:rsid w:val="004C51E8"/>
    <w:rsid w:val="004E7506"/>
    <w:rsid w:val="004F0A11"/>
    <w:rsid w:val="004F38E9"/>
    <w:rsid w:val="00504930"/>
    <w:rsid w:val="00505B5D"/>
    <w:rsid w:val="00546FBC"/>
    <w:rsid w:val="0056669B"/>
    <w:rsid w:val="00594F41"/>
    <w:rsid w:val="005C7090"/>
    <w:rsid w:val="005D003A"/>
    <w:rsid w:val="005F0787"/>
    <w:rsid w:val="005F4A48"/>
    <w:rsid w:val="005F666B"/>
    <w:rsid w:val="006070F8"/>
    <w:rsid w:val="00621D03"/>
    <w:rsid w:val="00656318"/>
    <w:rsid w:val="00667B0C"/>
    <w:rsid w:val="0068446C"/>
    <w:rsid w:val="00684C8D"/>
    <w:rsid w:val="0069103D"/>
    <w:rsid w:val="00693BDF"/>
    <w:rsid w:val="006B7B2C"/>
    <w:rsid w:val="006D67D3"/>
    <w:rsid w:val="00737FA0"/>
    <w:rsid w:val="00751A61"/>
    <w:rsid w:val="00763EA6"/>
    <w:rsid w:val="00771DDD"/>
    <w:rsid w:val="007B66C7"/>
    <w:rsid w:val="007C10A1"/>
    <w:rsid w:val="007C162F"/>
    <w:rsid w:val="007E0C8F"/>
    <w:rsid w:val="007F5E0A"/>
    <w:rsid w:val="00800692"/>
    <w:rsid w:val="008455AF"/>
    <w:rsid w:val="008458BA"/>
    <w:rsid w:val="00852E58"/>
    <w:rsid w:val="00855AB5"/>
    <w:rsid w:val="00864703"/>
    <w:rsid w:val="00876344"/>
    <w:rsid w:val="00876DF1"/>
    <w:rsid w:val="00887DE7"/>
    <w:rsid w:val="008924E5"/>
    <w:rsid w:val="00893D60"/>
    <w:rsid w:val="00895376"/>
    <w:rsid w:val="008D01B3"/>
    <w:rsid w:val="008D0628"/>
    <w:rsid w:val="008D2095"/>
    <w:rsid w:val="00903D6C"/>
    <w:rsid w:val="00936095"/>
    <w:rsid w:val="009543C5"/>
    <w:rsid w:val="00982D9B"/>
    <w:rsid w:val="009A20AD"/>
    <w:rsid w:val="009B4CB5"/>
    <w:rsid w:val="009F7D69"/>
    <w:rsid w:val="00A015E9"/>
    <w:rsid w:val="00A2435E"/>
    <w:rsid w:val="00A31F3D"/>
    <w:rsid w:val="00A457AE"/>
    <w:rsid w:val="00A82EB4"/>
    <w:rsid w:val="00A8628C"/>
    <w:rsid w:val="00A921F4"/>
    <w:rsid w:val="00A93AD6"/>
    <w:rsid w:val="00AA0D95"/>
    <w:rsid w:val="00B23693"/>
    <w:rsid w:val="00B254A0"/>
    <w:rsid w:val="00B25BD6"/>
    <w:rsid w:val="00B43E5C"/>
    <w:rsid w:val="00B71E78"/>
    <w:rsid w:val="00B97673"/>
    <w:rsid w:val="00BA19A3"/>
    <w:rsid w:val="00BD132D"/>
    <w:rsid w:val="00BD5A83"/>
    <w:rsid w:val="00C14E00"/>
    <w:rsid w:val="00C318EC"/>
    <w:rsid w:val="00C358B1"/>
    <w:rsid w:val="00C5061B"/>
    <w:rsid w:val="00C66D5D"/>
    <w:rsid w:val="00C720A7"/>
    <w:rsid w:val="00CB1788"/>
    <w:rsid w:val="00CC1704"/>
    <w:rsid w:val="00D06D55"/>
    <w:rsid w:val="00D3056B"/>
    <w:rsid w:val="00D40DC3"/>
    <w:rsid w:val="00D46ED4"/>
    <w:rsid w:val="00D7166E"/>
    <w:rsid w:val="00D838A4"/>
    <w:rsid w:val="00DA267A"/>
    <w:rsid w:val="00DB5241"/>
    <w:rsid w:val="00DC3D02"/>
    <w:rsid w:val="00E9574F"/>
    <w:rsid w:val="00EA1EE1"/>
    <w:rsid w:val="00EC763D"/>
    <w:rsid w:val="00ED7697"/>
    <w:rsid w:val="00F24CDD"/>
    <w:rsid w:val="00F3478F"/>
    <w:rsid w:val="00F9339A"/>
    <w:rsid w:val="00F9769F"/>
    <w:rsid w:val="00FA0A09"/>
    <w:rsid w:val="00FA299F"/>
    <w:rsid w:val="00FD08F5"/>
    <w:rsid w:val="00FF1ABA"/>
    <w:rsid w:val="00FF2681"/>
    <w:rsid w:val="00FF7F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F783"/>
  <w15:chartTrackingRefBased/>
  <w15:docId w15:val="{69578E36-FB9B-3748-8BC2-37E96BFA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03A"/>
  </w:style>
  <w:style w:type="paragraph" w:styleId="Footer">
    <w:name w:val="footer"/>
    <w:basedOn w:val="Normal"/>
    <w:link w:val="FooterChar"/>
    <w:uiPriority w:val="99"/>
    <w:unhideWhenUsed/>
    <w:rsid w:val="005D0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03A"/>
  </w:style>
  <w:style w:type="paragraph" w:styleId="NormalWeb">
    <w:name w:val="Normal (Web)"/>
    <w:basedOn w:val="Normal"/>
    <w:uiPriority w:val="99"/>
    <w:unhideWhenUsed/>
    <w:rsid w:val="004E750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E7506"/>
    <w:rPr>
      <w:color w:val="0000FF"/>
      <w:u w:val="single"/>
    </w:rPr>
  </w:style>
  <w:style w:type="character" w:styleId="UnresolvedMention">
    <w:name w:val="Unresolved Mention"/>
    <w:basedOn w:val="DefaultParagraphFont"/>
    <w:uiPriority w:val="99"/>
    <w:semiHidden/>
    <w:unhideWhenUsed/>
    <w:rsid w:val="00247ABC"/>
    <w:rPr>
      <w:color w:val="605E5C"/>
      <w:shd w:val="clear" w:color="auto" w:fill="E1DFDD"/>
    </w:rPr>
  </w:style>
  <w:style w:type="character" w:styleId="PageNumber">
    <w:name w:val="page number"/>
    <w:basedOn w:val="DefaultParagraphFont"/>
    <w:uiPriority w:val="99"/>
    <w:semiHidden/>
    <w:unhideWhenUsed/>
    <w:rsid w:val="006070F8"/>
  </w:style>
  <w:style w:type="paragraph" w:styleId="ListParagraph">
    <w:name w:val="List Paragraph"/>
    <w:basedOn w:val="Normal"/>
    <w:uiPriority w:val="34"/>
    <w:qFormat/>
    <w:rsid w:val="00E9574F"/>
    <w:pPr>
      <w:spacing w:after="0" w:line="240" w:lineRule="auto"/>
      <w:ind w:left="720"/>
      <w:contextualSpacing/>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7236">
      <w:bodyDiv w:val="1"/>
      <w:marLeft w:val="0"/>
      <w:marRight w:val="0"/>
      <w:marTop w:val="0"/>
      <w:marBottom w:val="0"/>
      <w:divBdr>
        <w:top w:val="none" w:sz="0" w:space="0" w:color="auto"/>
        <w:left w:val="none" w:sz="0" w:space="0" w:color="auto"/>
        <w:bottom w:val="none" w:sz="0" w:space="0" w:color="auto"/>
        <w:right w:val="none" w:sz="0" w:space="0" w:color="auto"/>
      </w:divBdr>
      <w:divsChild>
        <w:div w:id="882671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nz.org.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atrionajcairns@gmail.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maloni/Library/Group%20Containers/UBF8T346G9.Office/User%20Content.localized/Templates.localized/APANZ%20Letterhead%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6DF4E-75EF-4EB7-B0F2-CFB47AD9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APANZ Letterhead 2025.dotx</Template>
  <TotalTime>12</TotalTime>
  <Pages>5</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admin@apanz.org.nz</cp:lastModifiedBy>
  <cp:revision>3</cp:revision>
  <cp:lastPrinted>2021-12-09T20:31:00Z</cp:lastPrinted>
  <dcterms:created xsi:type="dcterms:W3CDTF">2026-06-03T23:09:00Z</dcterms:created>
  <dcterms:modified xsi:type="dcterms:W3CDTF">2026-06-04T21:54:00Z</dcterms:modified>
</cp:coreProperties>
</file>